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883" w:type="pct"/>
        <w:jc w:val="center"/>
        <w:tblLook w:val="0600" w:firstRow="0" w:lastRow="0" w:firstColumn="0" w:lastColumn="0" w:noHBand="1" w:noVBand="1"/>
      </w:tblPr>
      <w:tblGrid>
        <w:gridCol w:w="4029"/>
        <w:gridCol w:w="7221"/>
      </w:tblGrid>
      <w:tr w:rsidR="00F94CBB" w:rsidRPr="00D90033" w14:paraId="6357FA15" w14:textId="77777777" w:rsidTr="00C25076">
        <w:trPr>
          <w:trHeight w:val="1710"/>
          <w:jc w:val="center"/>
        </w:trPr>
        <w:tc>
          <w:tcPr>
            <w:tcW w:w="4029" w:type="dxa"/>
            <w:shd w:val="clear" w:color="auto" w:fill="5BBFFD"/>
          </w:tcPr>
          <w:p w14:paraId="3E55D84E" w14:textId="31BC0730" w:rsidR="00890A94" w:rsidRPr="009231BE" w:rsidRDefault="009231BE" w:rsidP="00F321D3">
            <w:pPr>
              <w:pStyle w:val="Title"/>
              <w:rPr>
                <w:sz w:val="110"/>
              </w:rPr>
            </w:pPr>
            <w:bookmarkStart w:id="0" w:name="_Hlk16797407"/>
            <w:bookmarkStart w:id="1" w:name="_GoBack"/>
            <w:bookmarkEnd w:id="1"/>
            <w:r w:rsidRPr="009231BE">
              <w:rPr>
                <w:sz w:val="110"/>
              </w:rPr>
              <w:t>SAFETY</w:t>
            </w:r>
          </w:p>
          <w:p w14:paraId="7E580C96" w14:textId="77777777" w:rsidR="00890A94" w:rsidRPr="00F321D3" w:rsidRDefault="009231BE" w:rsidP="00F321D3">
            <w:pPr>
              <w:pStyle w:val="Subtitle"/>
            </w:pPr>
            <w:r>
              <w:t>TIP OF THE MONTH</w:t>
            </w:r>
          </w:p>
        </w:tc>
        <w:tc>
          <w:tcPr>
            <w:tcW w:w="7221" w:type="dxa"/>
            <w:vMerge w:val="restart"/>
          </w:tcPr>
          <w:p w14:paraId="0F97B08E" w14:textId="7ACCAD99" w:rsidR="00080794" w:rsidRDefault="00765F5E" w:rsidP="00F03BD7">
            <w:pPr>
              <w:spacing w:after="0" w:line="240" w:lineRule="auto"/>
              <w:outlineLvl w:val="4"/>
              <w:rPr>
                <w:rFonts w:cs="Arial"/>
                <w:b/>
                <w:color w:val="0000FF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4E4AB3F5" wp14:editId="375AE687">
                  <wp:simplePos x="0" y="0"/>
                  <wp:positionH relativeFrom="column">
                    <wp:posOffset>9443</wp:posOffset>
                  </wp:positionH>
                  <wp:positionV relativeFrom="paragraph">
                    <wp:posOffset>1402</wp:posOffset>
                  </wp:positionV>
                  <wp:extent cx="4583695" cy="2821738"/>
                  <wp:effectExtent l="0" t="0" r="762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81" b="3308"/>
                          <a:stretch/>
                        </pic:blipFill>
                        <pic:spPr bwMode="auto">
                          <a:xfrm>
                            <a:off x="0" y="0"/>
                            <a:ext cx="4585149" cy="282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02BBD9" w14:textId="68F22B11" w:rsidR="00080794" w:rsidRDefault="00080794" w:rsidP="00F03BD7">
            <w:pPr>
              <w:spacing w:after="0" w:line="240" w:lineRule="auto"/>
              <w:outlineLvl w:val="4"/>
              <w:rPr>
                <w:rFonts w:cs="Arial"/>
                <w:b/>
                <w:color w:val="0000FF"/>
                <w:shd w:val="clear" w:color="auto" w:fill="FFFFFF"/>
              </w:rPr>
            </w:pPr>
          </w:p>
          <w:p w14:paraId="4EF01B23" w14:textId="40606565" w:rsidR="00F03BD7" w:rsidRDefault="00F03BD7" w:rsidP="00F03BD7">
            <w:pPr>
              <w:spacing w:after="0" w:line="240" w:lineRule="auto"/>
              <w:outlineLvl w:val="4"/>
              <w:rPr>
                <w:rFonts w:cs="Arial"/>
                <w:b/>
                <w:color w:val="0000FF"/>
                <w:shd w:val="clear" w:color="auto" w:fill="FFFFFF"/>
              </w:rPr>
            </w:pPr>
          </w:p>
          <w:p w14:paraId="6C4DED3F" w14:textId="66BE479A" w:rsidR="00F03BD7" w:rsidRDefault="00F03BD7" w:rsidP="00F03BD7">
            <w:pPr>
              <w:spacing w:after="0" w:line="240" w:lineRule="auto"/>
              <w:outlineLvl w:val="4"/>
              <w:rPr>
                <w:rFonts w:cs="Arial"/>
                <w:b/>
                <w:color w:val="0000FF"/>
                <w:shd w:val="clear" w:color="auto" w:fill="FFFFFF"/>
              </w:rPr>
            </w:pPr>
          </w:p>
          <w:p w14:paraId="2CCDBE7B" w14:textId="6C113EDC" w:rsidR="00765F5E" w:rsidRDefault="00765F5E" w:rsidP="00F03BD7">
            <w:pPr>
              <w:spacing w:after="0" w:line="240" w:lineRule="auto"/>
              <w:outlineLvl w:val="4"/>
              <w:rPr>
                <w:rFonts w:cs="Arial"/>
                <w:b/>
                <w:color w:val="0000FF"/>
                <w:shd w:val="clear" w:color="auto" w:fill="FFFFFF"/>
              </w:rPr>
            </w:pPr>
          </w:p>
          <w:p w14:paraId="4703D9C9" w14:textId="77777777" w:rsidR="00765F5E" w:rsidRDefault="00765F5E" w:rsidP="00F03BD7">
            <w:pPr>
              <w:spacing w:after="0" w:line="240" w:lineRule="auto"/>
              <w:outlineLvl w:val="4"/>
              <w:rPr>
                <w:rFonts w:cs="Arial"/>
                <w:b/>
                <w:color w:val="0000FF"/>
                <w:shd w:val="clear" w:color="auto" w:fill="FFFFFF"/>
              </w:rPr>
            </w:pPr>
          </w:p>
          <w:p w14:paraId="04937A6F" w14:textId="309EA5ED" w:rsidR="00F03BD7" w:rsidRDefault="00F03BD7" w:rsidP="00F03BD7">
            <w:pPr>
              <w:spacing w:after="0" w:line="240" w:lineRule="auto"/>
              <w:outlineLvl w:val="4"/>
              <w:rPr>
                <w:rFonts w:cs="Arial"/>
                <w:b/>
                <w:color w:val="0000FF"/>
                <w:shd w:val="clear" w:color="auto" w:fill="FFFFFF"/>
              </w:rPr>
            </w:pPr>
          </w:p>
          <w:p w14:paraId="28CCA135" w14:textId="13259D89" w:rsidR="00F03BD7" w:rsidRDefault="00F03BD7" w:rsidP="00F03BD7">
            <w:pPr>
              <w:spacing w:after="0" w:line="240" w:lineRule="auto"/>
              <w:outlineLvl w:val="4"/>
              <w:rPr>
                <w:rFonts w:cs="Arial"/>
                <w:b/>
                <w:color w:val="0000FF"/>
                <w:shd w:val="clear" w:color="auto" w:fill="FFFFFF"/>
              </w:rPr>
            </w:pPr>
          </w:p>
          <w:p w14:paraId="5A5B038F" w14:textId="4E119ADB" w:rsidR="008A42D7" w:rsidRPr="00877C28" w:rsidRDefault="008A42D7" w:rsidP="008A42D7">
            <w:pPr>
              <w:pStyle w:val="Heading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br/>
            </w:r>
            <w:r>
              <w:rPr>
                <w:sz w:val="26"/>
                <w:szCs w:val="26"/>
              </w:rPr>
              <w:br/>
              <w:t>physical wellness ideas</w:t>
            </w:r>
          </w:p>
          <w:p w14:paraId="4D932C2C" w14:textId="6F545C28" w:rsidR="00D90033" w:rsidRPr="00420024" w:rsidRDefault="00D90033" w:rsidP="00420024">
            <w:pPr>
              <w:pStyle w:val="NoSpacing"/>
              <w:numPr>
                <w:ilvl w:val="0"/>
                <w:numId w:val="21"/>
              </w:numPr>
              <w:ind w:right="73"/>
              <w:rPr>
                <w:lang w:eastAsia="ja-JP"/>
              </w:rPr>
            </w:pPr>
            <w:r w:rsidRPr="00420024">
              <w:rPr>
                <w:lang w:eastAsia="ja-JP"/>
              </w:rPr>
              <w:t>Ensure your home workstation is set up ergonomically</w:t>
            </w:r>
            <w:r w:rsidR="00420024" w:rsidRPr="00420024">
              <w:rPr>
                <w:lang w:eastAsia="ja-JP"/>
              </w:rPr>
              <w:t xml:space="preserve"> ask your HR team for assistance </w:t>
            </w:r>
          </w:p>
          <w:p w14:paraId="53ABC9AE" w14:textId="6EDA4CA1" w:rsidR="00D90033" w:rsidRPr="00420024" w:rsidRDefault="00D90033" w:rsidP="00420024">
            <w:pPr>
              <w:pStyle w:val="NoSpacing"/>
              <w:numPr>
                <w:ilvl w:val="0"/>
                <w:numId w:val="21"/>
              </w:numPr>
              <w:ind w:right="73"/>
              <w:rPr>
                <w:lang w:eastAsia="ja-JP"/>
              </w:rPr>
            </w:pPr>
            <w:r w:rsidRPr="00420024">
              <w:rPr>
                <w:lang w:eastAsia="ja-JP"/>
              </w:rPr>
              <w:t>Incorporate ergonomic training into your daily schedule, e.g. head rolls, wrist rolls, finger extensions, hand grips, exercise ball</w:t>
            </w:r>
          </w:p>
          <w:p w14:paraId="64F289F3" w14:textId="7BBE1B33" w:rsidR="004C0445" w:rsidRPr="00420024" w:rsidRDefault="00D90033" w:rsidP="00420024">
            <w:pPr>
              <w:pStyle w:val="NoSpacing"/>
              <w:numPr>
                <w:ilvl w:val="0"/>
                <w:numId w:val="21"/>
              </w:numPr>
              <w:ind w:right="73"/>
              <w:rPr>
                <w:lang w:eastAsia="ja-JP"/>
              </w:rPr>
            </w:pPr>
            <w:r w:rsidRPr="00420024">
              <w:rPr>
                <w:lang w:eastAsia="ja-JP"/>
              </w:rPr>
              <w:t>Go outside every day for fresh air and sunlight</w:t>
            </w:r>
          </w:p>
          <w:p w14:paraId="5297A575" w14:textId="77777777" w:rsidR="00D90033" w:rsidRPr="00420024" w:rsidRDefault="00D90033" w:rsidP="00420024">
            <w:pPr>
              <w:pStyle w:val="NoSpacing"/>
              <w:numPr>
                <w:ilvl w:val="0"/>
                <w:numId w:val="21"/>
              </w:numPr>
              <w:ind w:right="73"/>
              <w:rPr>
                <w:lang w:eastAsia="ja-JP"/>
              </w:rPr>
            </w:pPr>
            <w:r w:rsidRPr="00420024">
              <w:rPr>
                <w:lang w:eastAsia="ja-JP"/>
              </w:rPr>
              <w:t>Eat healthy foods and snacks such as fruits, nuts and vegetables</w:t>
            </w:r>
          </w:p>
          <w:p w14:paraId="4A56C1E8" w14:textId="77777777" w:rsidR="00D90033" w:rsidRPr="00420024" w:rsidRDefault="00D90033" w:rsidP="00420024">
            <w:pPr>
              <w:pStyle w:val="NoSpacing"/>
              <w:numPr>
                <w:ilvl w:val="0"/>
                <w:numId w:val="21"/>
              </w:numPr>
              <w:ind w:right="73"/>
              <w:rPr>
                <w:lang w:eastAsia="ja-JP"/>
              </w:rPr>
            </w:pPr>
            <w:r w:rsidRPr="00420024">
              <w:rPr>
                <w:lang w:eastAsia="ja-JP"/>
              </w:rPr>
              <w:t>Drink lots of water (set a reminder if necessary)</w:t>
            </w:r>
          </w:p>
          <w:p w14:paraId="05E1F9E9" w14:textId="77777777" w:rsidR="00D90033" w:rsidRPr="00420024" w:rsidRDefault="00D90033" w:rsidP="00420024">
            <w:pPr>
              <w:pStyle w:val="NoSpacing"/>
              <w:numPr>
                <w:ilvl w:val="0"/>
                <w:numId w:val="21"/>
              </w:numPr>
              <w:ind w:right="73"/>
              <w:rPr>
                <w:lang w:eastAsia="ja-JP"/>
              </w:rPr>
            </w:pPr>
            <w:r w:rsidRPr="00420024">
              <w:rPr>
                <w:lang w:eastAsia="ja-JP"/>
              </w:rPr>
              <w:t>Stand up and move around frequently, e.g. during calls, during breaks</w:t>
            </w:r>
          </w:p>
          <w:p w14:paraId="1B8BCD72" w14:textId="77777777" w:rsidR="00D90033" w:rsidRPr="00420024" w:rsidRDefault="00D90033" w:rsidP="00420024">
            <w:pPr>
              <w:pStyle w:val="NoSpacing"/>
              <w:numPr>
                <w:ilvl w:val="0"/>
                <w:numId w:val="21"/>
              </w:numPr>
              <w:ind w:right="73"/>
              <w:rPr>
                <w:lang w:eastAsia="ja-JP"/>
              </w:rPr>
            </w:pPr>
            <w:r w:rsidRPr="00420024">
              <w:rPr>
                <w:lang w:eastAsia="ja-JP"/>
              </w:rPr>
              <w:t>Set exercise goals and consider new routines, like stretching, yoga, walking and biking</w:t>
            </w:r>
          </w:p>
          <w:p w14:paraId="179A6180" w14:textId="77777777" w:rsidR="00D90033" w:rsidRPr="00420024" w:rsidRDefault="00D90033" w:rsidP="00420024">
            <w:pPr>
              <w:pStyle w:val="NoSpacing"/>
              <w:numPr>
                <w:ilvl w:val="0"/>
                <w:numId w:val="21"/>
              </w:numPr>
              <w:ind w:right="73"/>
              <w:rPr>
                <w:lang w:eastAsia="ja-JP"/>
              </w:rPr>
            </w:pPr>
            <w:r w:rsidRPr="00420024">
              <w:rPr>
                <w:lang w:eastAsia="ja-JP"/>
              </w:rPr>
              <w:t>Learn something new, e.g. cooking, language, coding, industry designation. Explore websites like: MasterClass.com, Lynda.com</w:t>
            </w:r>
          </w:p>
          <w:p w14:paraId="41BEF8D5" w14:textId="77777777" w:rsidR="00D90033" w:rsidRPr="00420024" w:rsidRDefault="00D90033" w:rsidP="00420024">
            <w:pPr>
              <w:pStyle w:val="NoSpacing"/>
              <w:numPr>
                <w:ilvl w:val="0"/>
                <w:numId w:val="21"/>
              </w:numPr>
              <w:ind w:right="73"/>
              <w:rPr>
                <w:lang w:eastAsia="ja-JP"/>
              </w:rPr>
            </w:pPr>
            <w:r w:rsidRPr="00420024">
              <w:rPr>
                <w:lang w:eastAsia="ja-JP"/>
              </w:rPr>
              <w:t>Maintain regular sleep schedules, targeting 7 – 8 hours a night</w:t>
            </w:r>
          </w:p>
          <w:p w14:paraId="3852CEAF" w14:textId="427A20C2" w:rsidR="00D90033" w:rsidRDefault="00420024" w:rsidP="00420024">
            <w:pPr>
              <w:pStyle w:val="NoSpacing"/>
              <w:numPr>
                <w:ilvl w:val="0"/>
                <w:numId w:val="21"/>
              </w:numPr>
              <w:ind w:right="73"/>
              <w:rPr>
                <w:lang w:eastAsia="ja-JP"/>
              </w:rPr>
            </w:pPr>
            <w:r>
              <w:rPr>
                <w:lang w:eastAsia="ja-JP"/>
              </w:rPr>
              <w:t xml:space="preserve">Maintain or create a schedule for children. Engage in new family learning lessons, e.g. STEM exercises and experiments </w:t>
            </w:r>
          </w:p>
          <w:p w14:paraId="4AC3D0C7" w14:textId="0ECFD6A8" w:rsidR="00420024" w:rsidRDefault="00420024" w:rsidP="00420024">
            <w:pPr>
              <w:pStyle w:val="NoSpacing"/>
              <w:numPr>
                <w:ilvl w:val="0"/>
                <w:numId w:val="21"/>
              </w:numPr>
              <w:ind w:right="73"/>
              <w:rPr>
                <w:lang w:eastAsia="ja-JP"/>
              </w:rPr>
            </w:pPr>
            <w:r>
              <w:rPr>
                <w:lang w:eastAsia="ja-JP"/>
              </w:rPr>
              <w:t xml:space="preserve">Ensure family understands and respects your workspace </w:t>
            </w:r>
          </w:p>
          <w:p w14:paraId="12E7D80C" w14:textId="7EF083A0" w:rsidR="00420024" w:rsidRPr="00D90033" w:rsidRDefault="00420024" w:rsidP="002807AA">
            <w:pPr>
              <w:pStyle w:val="NoSpacing"/>
              <w:ind w:left="360" w:right="73"/>
              <w:rPr>
                <w:sz w:val="22"/>
                <w:szCs w:val="22"/>
                <w:lang w:eastAsia="ja-JP"/>
              </w:rPr>
            </w:pPr>
          </w:p>
        </w:tc>
      </w:tr>
      <w:bookmarkEnd w:id="0"/>
      <w:tr w:rsidR="00F94CBB" w14:paraId="6DF3DED3" w14:textId="77777777" w:rsidTr="001B6838">
        <w:trPr>
          <w:trHeight w:val="8380"/>
          <w:jc w:val="center"/>
        </w:trPr>
        <w:tc>
          <w:tcPr>
            <w:tcW w:w="4029" w:type="dxa"/>
          </w:tcPr>
          <w:p w14:paraId="4121DA89" w14:textId="622B2A84" w:rsidR="00F06DA8" w:rsidRPr="00D90033" w:rsidRDefault="00F06DA8" w:rsidP="009E3B9D">
            <w:pPr>
              <w:pStyle w:val="TOCHeading"/>
              <w:ind w:right="49"/>
              <w:rPr>
                <w:sz w:val="8"/>
                <w:szCs w:val="8"/>
              </w:rPr>
            </w:pPr>
          </w:p>
          <w:p w14:paraId="4AC98A9E" w14:textId="6E850FC5" w:rsidR="009231BE" w:rsidRPr="002807AA" w:rsidRDefault="002807AA" w:rsidP="002807AA">
            <w:pPr>
              <w:pStyle w:val="TOCHeading"/>
              <w:ind w:left="-113" w:right="-131"/>
              <w:rPr>
                <w:b/>
                <w:bCs/>
                <w:sz w:val="28"/>
                <w:szCs w:val="28"/>
              </w:rPr>
            </w:pPr>
            <w:r w:rsidRPr="002807AA">
              <w:rPr>
                <w:b/>
                <w:bCs/>
                <w:sz w:val="28"/>
                <w:szCs w:val="28"/>
              </w:rPr>
              <w:t>Work Frome</w:t>
            </w:r>
            <w:r w:rsidR="00E75F8C" w:rsidRPr="002807AA">
              <w:rPr>
                <w:b/>
                <w:bCs/>
                <w:sz w:val="28"/>
                <w:szCs w:val="28"/>
              </w:rPr>
              <w:t xml:space="preserve"> home</w:t>
            </w:r>
            <w:r w:rsidRPr="002807AA">
              <w:rPr>
                <w:b/>
                <w:bCs/>
                <w:sz w:val="28"/>
                <w:szCs w:val="28"/>
              </w:rPr>
              <w:t xml:space="preserve"> WEllness</w:t>
            </w:r>
          </w:p>
          <w:p w14:paraId="62C0B7F0" w14:textId="2D7D74DC" w:rsidR="00561F4C" w:rsidRPr="002807AA" w:rsidRDefault="00765F5E" w:rsidP="00561F4C">
            <w:pPr>
              <w:autoSpaceDE w:val="0"/>
              <w:autoSpaceDN w:val="0"/>
              <w:adjustRightInd w:val="0"/>
              <w:ind w:right="49"/>
              <w:rPr>
                <w:rFonts w:cs="Arial"/>
                <w:noProof/>
                <w:sz w:val="22"/>
                <w:szCs w:val="22"/>
              </w:rPr>
            </w:pPr>
            <w:r w:rsidRPr="002807AA">
              <w:rPr>
                <w:rFonts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1611CBC" wp14:editId="3F5ADF10">
                      <wp:simplePos x="0" y="0"/>
                      <wp:positionH relativeFrom="column">
                        <wp:posOffset>-31898</wp:posOffset>
                      </wp:positionH>
                      <wp:positionV relativeFrom="paragraph">
                        <wp:posOffset>70382</wp:posOffset>
                      </wp:positionV>
                      <wp:extent cx="2400300" cy="0"/>
                      <wp:effectExtent l="0" t="0" r="0" b="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0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6252A1" id="Straight Connector 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pt,5.55pt" to="186.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" strokecolor="#99cb38 [3204]" strokeweight=".5pt">
                      <v:stroke joinstyle="miter"/>
                    </v:line>
                  </w:pict>
                </mc:Fallback>
              </mc:AlternateContent>
            </w:r>
            <w:r w:rsidR="008A42D7" w:rsidRPr="002807AA">
              <w:rPr>
                <w:rFonts w:cs="Arial"/>
                <w:noProof/>
                <w:sz w:val="22"/>
                <w:szCs w:val="22"/>
              </w:rPr>
              <w:t xml:space="preserve">Never before have workers telecommuted on such a large scale. Millions of people are trying to work from home — if </w:t>
            </w:r>
            <w:r w:rsidR="002807AA">
              <w:rPr>
                <w:rFonts w:cs="Arial"/>
                <w:noProof/>
                <w:sz w:val="22"/>
                <w:szCs w:val="22"/>
              </w:rPr>
              <w:t>possible</w:t>
            </w:r>
            <w:r w:rsidR="008A42D7" w:rsidRPr="002807AA">
              <w:rPr>
                <w:rFonts w:cs="Arial"/>
                <w:noProof/>
                <w:sz w:val="22"/>
                <w:szCs w:val="22"/>
              </w:rPr>
              <w:t xml:space="preserve"> and it is important that this new WFH workforce is adequately prepared. Here are a few tips and wellness ideas to help optimize your WFH career.</w:t>
            </w:r>
          </w:p>
          <w:p w14:paraId="5588095B" w14:textId="60600FAC" w:rsidR="008A42D7" w:rsidRPr="002807AA" w:rsidRDefault="002807AA" w:rsidP="00561F4C">
            <w:pPr>
              <w:autoSpaceDE w:val="0"/>
              <w:autoSpaceDN w:val="0"/>
              <w:adjustRightInd w:val="0"/>
              <w:ind w:right="49"/>
              <w:rPr>
                <w:rFonts w:cs="Arial"/>
                <w:b/>
                <w:bCs/>
                <w:noProof/>
                <w:sz w:val="22"/>
                <w:szCs w:val="22"/>
              </w:rPr>
            </w:pPr>
            <w:r w:rsidRPr="002807AA">
              <w:rPr>
                <w:rFonts w:cs="Arial"/>
                <w:b/>
                <w:bCs/>
                <w:noProof/>
                <w:sz w:val="22"/>
                <w:szCs w:val="22"/>
              </w:rPr>
              <w:t xml:space="preserve">Work From Home </w:t>
            </w:r>
            <w:r w:rsidR="008A42D7" w:rsidRPr="002807AA">
              <w:rPr>
                <w:rFonts w:cs="Arial"/>
                <w:b/>
                <w:bCs/>
                <w:noProof/>
                <w:sz w:val="22"/>
                <w:szCs w:val="22"/>
              </w:rPr>
              <w:t>Tips:</w:t>
            </w:r>
          </w:p>
          <w:p w14:paraId="5073E54C" w14:textId="10E282DD" w:rsidR="008A42D7" w:rsidRPr="002807AA" w:rsidRDefault="008A42D7" w:rsidP="008A42D7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337" w:right="49"/>
              <w:rPr>
                <w:rFonts w:cs="Arial"/>
                <w:noProof/>
                <w:sz w:val="22"/>
                <w:szCs w:val="22"/>
              </w:rPr>
            </w:pPr>
            <w:r w:rsidRPr="002807AA">
              <w:rPr>
                <w:rFonts w:cs="Arial"/>
                <w:noProof/>
                <w:sz w:val="22"/>
                <w:szCs w:val="22"/>
              </w:rPr>
              <w:t>Get your Tech in order (e.g. workstation equipment</w:t>
            </w:r>
            <w:r w:rsidR="002807AA" w:rsidRPr="002807AA">
              <w:rPr>
                <w:rFonts w:cs="Arial"/>
                <w:noProof/>
                <w:sz w:val="22"/>
                <w:szCs w:val="22"/>
              </w:rPr>
              <w:t>, including webcam</w:t>
            </w:r>
            <w:r w:rsidRPr="002807AA">
              <w:rPr>
                <w:rFonts w:cs="Arial"/>
                <w:noProof/>
                <w:sz w:val="22"/>
                <w:szCs w:val="22"/>
              </w:rPr>
              <w:t xml:space="preserve"> and apps such </w:t>
            </w:r>
            <w:r w:rsidRPr="002807AA">
              <w:rPr>
                <w:sz w:val="22"/>
                <w:szCs w:val="22"/>
                <w:lang w:eastAsia="ja-JP"/>
              </w:rPr>
              <w:t>Zoom, Google Hangouts, Microsoft Teams, Slack</w:t>
            </w:r>
          </w:p>
          <w:p w14:paraId="5D49C268" w14:textId="1F2D9CD5" w:rsidR="008A42D7" w:rsidRPr="002807AA" w:rsidRDefault="008A42D7" w:rsidP="008A42D7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337" w:right="49"/>
              <w:rPr>
                <w:rFonts w:cs="Arial"/>
                <w:noProof/>
                <w:sz w:val="22"/>
                <w:szCs w:val="22"/>
              </w:rPr>
            </w:pPr>
            <w:r w:rsidRPr="002807AA">
              <w:rPr>
                <w:sz w:val="22"/>
                <w:szCs w:val="22"/>
                <w:lang w:eastAsia="ja-JP"/>
              </w:rPr>
              <w:t xml:space="preserve">Ensure your internet </w:t>
            </w:r>
            <w:r w:rsidR="002807AA" w:rsidRPr="002807AA">
              <w:rPr>
                <w:sz w:val="22"/>
                <w:szCs w:val="22"/>
                <w:lang w:eastAsia="ja-JP"/>
              </w:rPr>
              <w:t>bandwidth</w:t>
            </w:r>
            <w:r w:rsidRPr="002807AA">
              <w:rPr>
                <w:sz w:val="22"/>
                <w:szCs w:val="22"/>
                <w:lang w:eastAsia="ja-JP"/>
              </w:rPr>
              <w:t xml:space="preserve"> is </w:t>
            </w:r>
            <w:proofErr w:type="gramStart"/>
            <w:r w:rsidRPr="002807AA">
              <w:rPr>
                <w:sz w:val="22"/>
                <w:szCs w:val="22"/>
                <w:lang w:eastAsia="ja-JP"/>
              </w:rPr>
              <w:t>sufficient</w:t>
            </w:r>
            <w:proofErr w:type="gramEnd"/>
            <w:r w:rsidRPr="002807AA">
              <w:rPr>
                <w:sz w:val="22"/>
                <w:szCs w:val="22"/>
                <w:lang w:eastAsia="ja-JP"/>
              </w:rPr>
              <w:t xml:space="preserve"> </w:t>
            </w:r>
          </w:p>
          <w:p w14:paraId="33E65114" w14:textId="4858E29E" w:rsidR="002807AA" w:rsidRPr="002807AA" w:rsidRDefault="002807AA" w:rsidP="008A42D7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337" w:right="49"/>
              <w:rPr>
                <w:rFonts w:cs="Arial"/>
                <w:noProof/>
                <w:sz w:val="22"/>
                <w:szCs w:val="22"/>
              </w:rPr>
            </w:pPr>
            <w:r w:rsidRPr="002807AA">
              <w:rPr>
                <w:rFonts w:cs="Arial"/>
                <w:noProof/>
                <w:sz w:val="22"/>
                <w:szCs w:val="22"/>
              </w:rPr>
              <w:t>Create a schedule for kids</w:t>
            </w:r>
          </w:p>
          <w:p w14:paraId="14FA970D" w14:textId="588D8CBC" w:rsidR="002807AA" w:rsidRPr="002807AA" w:rsidRDefault="002807AA" w:rsidP="008A42D7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337" w:right="49"/>
              <w:rPr>
                <w:rFonts w:cs="Arial"/>
                <w:noProof/>
                <w:sz w:val="22"/>
                <w:szCs w:val="22"/>
              </w:rPr>
            </w:pPr>
            <w:r w:rsidRPr="002807AA">
              <w:rPr>
                <w:rFonts w:cs="Arial"/>
                <w:noProof/>
                <w:sz w:val="22"/>
                <w:szCs w:val="22"/>
              </w:rPr>
              <w:t>Communicate and manage expectations to family and colleagues</w:t>
            </w:r>
          </w:p>
          <w:p w14:paraId="495CE548" w14:textId="23E3F986" w:rsidR="002807AA" w:rsidRPr="002807AA" w:rsidRDefault="002807AA" w:rsidP="008A42D7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337" w:right="49"/>
              <w:rPr>
                <w:rFonts w:cs="Arial"/>
                <w:noProof/>
                <w:sz w:val="22"/>
                <w:szCs w:val="22"/>
              </w:rPr>
            </w:pPr>
            <w:r w:rsidRPr="002807AA">
              <w:rPr>
                <w:rFonts w:cs="Arial"/>
                <w:noProof/>
                <w:sz w:val="22"/>
                <w:szCs w:val="22"/>
              </w:rPr>
              <w:t>Stay connected</w:t>
            </w:r>
          </w:p>
          <w:p w14:paraId="793F518A" w14:textId="384E0CED" w:rsidR="00D90033" w:rsidRPr="002807AA" w:rsidRDefault="00D90033" w:rsidP="00561F4C">
            <w:pPr>
              <w:autoSpaceDE w:val="0"/>
              <w:autoSpaceDN w:val="0"/>
              <w:adjustRightInd w:val="0"/>
              <w:ind w:right="49"/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  <w:r w:rsidRPr="002807AA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Emotional</w:t>
            </w:r>
            <w:r w:rsidR="002807AA" w:rsidRPr="002807AA">
              <w:rPr>
                <w:rFonts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2807AA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work from home</w:t>
            </w:r>
            <w:r w:rsidRPr="002807AA">
              <w:rPr>
                <w:rFonts w:cstheme="minorHAnsi"/>
                <w:b/>
                <w:bCs/>
                <w:color w:val="000000"/>
                <w:sz w:val="22"/>
                <w:szCs w:val="22"/>
              </w:rPr>
              <w:t xml:space="preserve"> wellness ideas, include</w:t>
            </w:r>
          </w:p>
          <w:p w14:paraId="3E996E44" w14:textId="774E8408" w:rsidR="00561F4C" w:rsidRPr="002807AA" w:rsidRDefault="00D90033" w:rsidP="008A42D7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247" w:right="49" w:hanging="270"/>
              <w:rPr>
                <w:sz w:val="22"/>
                <w:szCs w:val="22"/>
                <w:lang w:eastAsia="ja-JP"/>
              </w:rPr>
            </w:pPr>
            <w:r w:rsidRPr="002807AA">
              <w:rPr>
                <w:sz w:val="22"/>
                <w:szCs w:val="22"/>
                <w:lang w:eastAsia="ja-JP"/>
              </w:rPr>
              <w:t>Take breaks throughout the day</w:t>
            </w:r>
          </w:p>
          <w:p w14:paraId="1A2C3007" w14:textId="0A82E442" w:rsidR="00D90033" w:rsidRPr="002807AA" w:rsidRDefault="00D90033" w:rsidP="008A42D7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247" w:right="49" w:hanging="270"/>
              <w:rPr>
                <w:sz w:val="22"/>
                <w:szCs w:val="22"/>
                <w:lang w:eastAsia="ja-JP"/>
              </w:rPr>
            </w:pPr>
            <w:r w:rsidRPr="002807AA">
              <w:rPr>
                <w:sz w:val="22"/>
                <w:szCs w:val="22"/>
                <w:lang w:eastAsia="ja-JP"/>
              </w:rPr>
              <w:t>Utilize free meditation and yoga apps</w:t>
            </w:r>
          </w:p>
          <w:p w14:paraId="5BDC2ECC" w14:textId="4ED4C59D" w:rsidR="004C0445" w:rsidRPr="004C0445" w:rsidRDefault="004C0445" w:rsidP="002807AA">
            <w:pPr>
              <w:pStyle w:val="NoSpacing"/>
              <w:ind w:right="73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7221" w:type="dxa"/>
            <w:vMerge/>
          </w:tcPr>
          <w:p w14:paraId="28FC3116" w14:textId="77777777" w:rsidR="00890A94" w:rsidRDefault="00890A94" w:rsidP="00890A94">
            <w:pPr>
              <w:rPr>
                <w:lang w:eastAsia="ja-JP"/>
              </w:rPr>
            </w:pPr>
          </w:p>
        </w:tc>
      </w:tr>
      <w:tr w:rsidR="00F94CBB" w14:paraId="2A983D2D" w14:textId="77777777" w:rsidTr="00567847">
        <w:trPr>
          <w:trHeight w:val="3879"/>
          <w:jc w:val="center"/>
        </w:trPr>
        <w:tc>
          <w:tcPr>
            <w:tcW w:w="4029" w:type="dxa"/>
          </w:tcPr>
          <w:p w14:paraId="7F0CF369" w14:textId="354A9073" w:rsidR="00877C28" w:rsidRDefault="008A42D7" w:rsidP="008B426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14:paraId="3FB82995" w14:textId="3AEF07D9" w:rsidR="00567847" w:rsidRPr="00567847" w:rsidRDefault="00DA3E92" w:rsidP="008B426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4C0546E" wp14:editId="3572DC05">
                      <wp:extent cx="2421255" cy="2162755"/>
                      <wp:effectExtent l="0" t="0" r="0" b="9525"/>
                      <wp:docPr id="22" name="Round Single Corner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2421255" cy="2162755"/>
                              </a:xfrm>
                              <a:prstGeom prst="round1Rect">
                                <a:avLst/>
                              </a:prstGeom>
                              <a:solidFill>
                                <a:srgbClr val="5BBFF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8F1156" w14:textId="1931DA10" w:rsidR="00DA3E92" w:rsidRPr="002807AA" w:rsidRDefault="002807AA" w:rsidP="002807AA">
                                  <w:pPr>
                                    <w:pStyle w:val="NoSpacing"/>
                                    <w:ind w:right="73"/>
                                    <w:rPr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 w:rsidRPr="002807AA">
                                    <w:rPr>
                                      <w:sz w:val="28"/>
                                      <w:szCs w:val="28"/>
                                      <w:lang w:eastAsia="ja-JP"/>
                                    </w:rPr>
                                    <w:t>Use your normal commuting time to prepare healthy foods, pre-work walk, read a new book or learn something new. To prevent isolation anxiety, stay connected with colleagues, customers and friends using video calls.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4C0546E" id="Round Single Corner Rectangle 22" o:spid="_x0000_s1026" style="width:190.65pt;height:170.3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421255,21627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" adj="-11796480,,5400" path="m,l2060789,v199080,,360466,161386,360466,360466l2421255,2162755,,2162755,,xe" fillcolor="#5bbffd" stroked="f" strokeweight="1pt">
                      <v:stroke joinstyle="miter"/>
                      <v:formulas/>
                      <v:path arrowok="t" o:connecttype="custom" o:connectlocs="0,0;2060789,0;2421255,360466;2421255,2162755;0,2162755;0,0" o:connectangles="0,0,0,0,0,0" textboxrect="0,0,2421255,2162755"/>
                      <v:textbox>
                        <w:txbxContent>
                          <w:p w14:paraId="688F1156" w14:textId="1931DA10" w:rsidR="00DA3E92" w:rsidRPr="002807AA" w:rsidRDefault="002807AA" w:rsidP="002807AA">
                            <w:pPr>
                              <w:pStyle w:val="NoSpacing"/>
                              <w:ind w:right="73"/>
                              <w:rPr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2807AA">
                              <w:rPr>
                                <w:sz w:val="28"/>
                                <w:szCs w:val="28"/>
                                <w:lang w:eastAsia="ja-JP"/>
                              </w:rPr>
                              <w:t>Use your normal commuting time to prepare healthy foods, pre-work walk, read a new book or learn something new. To prevent isolation anxiety, stay connected with colleagues, customers and friends using video calls.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221" w:type="dxa"/>
          </w:tcPr>
          <w:p w14:paraId="17200662" w14:textId="1DA2B737" w:rsidR="00F41A0F" w:rsidRPr="00877C28" w:rsidRDefault="002807AA" w:rsidP="000A6E59">
            <w:pPr>
              <w:pStyle w:val="Heading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home office</w:t>
            </w:r>
            <w:r w:rsidR="00420024">
              <w:rPr>
                <w:sz w:val="26"/>
                <w:szCs w:val="26"/>
              </w:rPr>
              <w:t xml:space="preserve"> wellness ideas</w:t>
            </w:r>
          </w:p>
          <w:p w14:paraId="35948525" w14:textId="77777777" w:rsidR="00420024" w:rsidRPr="00420024" w:rsidRDefault="00420024" w:rsidP="004C0445">
            <w:pPr>
              <w:pStyle w:val="NoSpacing"/>
              <w:numPr>
                <w:ilvl w:val="0"/>
                <w:numId w:val="21"/>
              </w:numPr>
              <w:ind w:right="73"/>
              <w:rPr>
                <w:lang w:eastAsia="ja-JP"/>
              </w:rPr>
            </w:pPr>
            <w:r w:rsidRPr="00420024">
              <w:rPr>
                <w:lang w:eastAsia="ja-JP"/>
              </w:rPr>
              <w:t>Create a space dedicated for work only and that has some privacy</w:t>
            </w:r>
          </w:p>
          <w:p w14:paraId="130A29A9" w14:textId="6AD709F5" w:rsidR="00734882" w:rsidRPr="00420024" w:rsidRDefault="00420024" w:rsidP="004C0445">
            <w:pPr>
              <w:pStyle w:val="NoSpacing"/>
              <w:numPr>
                <w:ilvl w:val="0"/>
                <w:numId w:val="21"/>
              </w:numPr>
              <w:ind w:right="73"/>
              <w:rPr>
                <w:lang w:eastAsia="ja-JP"/>
              </w:rPr>
            </w:pPr>
            <w:r w:rsidRPr="00420024">
              <w:rPr>
                <w:lang w:eastAsia="ja-JP"/>
              </w:rPr>
              <w:t>De-clutter your workspace</w:t>
            </w:r>
          </w:p>
          <w:p w14:paraId="56A5DF95" w14:textId="6A932FE0" w:rsidR="00420024" w:rsidRPr="00420024" w:rsidRDefault="00420024" w:rsidP="004C0445">
            <w:pPr>
              <w:pStyle w:val="NoSpacing"/>
              <w:numPr>
                <w:ilvl w:val="0"/>
                <w:numId w:val="21"/>
              </w:numPr>
              <w:ind w:right="73"/>
              <w:rPr>
                <w:lang w:eastAsia="ja-JP"/>
              </w:rPr>
            </w:pPr>
            <w:r w:rsidRPr="00420024">
              <w:rPr>
                <w:lang w:eastAsia="ja-JP"/>
              </w:rPr>
              <w:t>Use your normal commuting time to prepare healthy foods, pre-work walk, read a new book or learn something new</w:t>
            </w:r>
          </w:p>
          <w:p w14:paraId="2BA08569" w14:textId="7FF6F748" w:rsidR="00420024" w:rsidRPr="00420024" w:rsidRDefault="00420024" w:rsidP="004C0445">
            <w:pPr>
              <w:pStyle w:val="NoSpacing"/>
              <w:numPr>
                <w:ilvl w:val="0"/>
                <w:numId w:val="21"/>
              </w:numPr>
              <w:ind w:right="73"/>
              <w:rPr>
                <w:lang w:eastAsia="ja-JP"/>
              </w:rPr>
            </w:pPr>
            <w:r w:rsidRPr="00420024">
              <w:rPr>
                <w:lang w:eastAsia="ja-JP"/>
              </w:rPr>
              <w:t>Incorporate normal going to the office morning routines. E.g. get up, get ready and dress appropriately for video calls</w:t>
            </w:r>
          </w:p>
          <w:p w14:paraId="40797027" w14:textId="200E84D2" w:rsidR="00420024" w:rsidRPr="00420024" w:rsidRDefault="00420024" w:rsidP="004C0445">
            <w:pPr>
              <w:pStyle w:val="NoSpacing"/>
              <w:numPr>
                <w:ilvl w:val="0"/>
                <w:numId w:val="21"/>
              </w:numPr>
              <w:ind w:right="73"/>
              <w:rPr>
                <w:lang w:eastAsia="ja-JP"/>
              </w:rPr>
            </w:pPr>
            <w:r w:rsidRPr="00420024">
              <w:rPr>
                <w:lang w:eastAsia="ja-JP"/>
              </w:rPr>
              <w:t>Take a lunch break</w:t>
            </w:r>
          </w:p>
          <w:p w14:paraId="680A35DE" w14:textId="6F72AB27" w:rsidR="00420024" w:rsidRDefault="00420024" w:rsidP="004C0445">
            <w:pPr>
              <w:pStyle w:val="NoSpacing"/>
              <w:numPr>
                <w:ilvl w:val="0"/>
                <w:numId w:val="21"/>
              </w:numPr>
              <w:ind w:right="73"/>
              <w:rPr>
                <w:lang w:eastAsia="ja-JP"/>
              </w:rPr>
            </w:pPr>
            <w:r w:rsidRPr="00420024">
              <w:rPr>
                <w:lang w:eastAsia="ja-JP"/>
              </w:rPr>
              <w:t>Keep regular work hours and office routines</w:t>
            </w:r>
          </w:p>
          <w:p w14:paraId="1D1CE9BC" w14:textId="7EDEF4B3" w:rsidR="00765F5E" w:rsidRPr="00420024" w:rsidRDefault="00765F5E" w:rsidP="004C0445">
            <w:pPr>
              <w:pStyle w:val="NoSpacing"/>
              <w:numPr>
                <w:ilvl w:val="0"/>
                <w:numId w:val="21"/>
              </w:numPr>
              <w:ind w:right="73"/>
              <w:rPr>
                <w:lang w:eastAsia="ja-JP"/>
              </w:rPr>
            </w:pPr>
            <w:r>
              <w:rPr>
                <w:lang w:eastAsia="ja-JP"/>
              </w:rPr>
              <w:t>Share work from home ideas and resources with colleagues to keep engaged</w:t>
            </w:r>
          </w:p>
          <w:p w14:paraId="70F2B860" w14:textId="4678C8C4" w:rsidR="000C2054" w:rsidRPr="000C2054" w:rsidRDefault="00734882" w:rsidP="00734882">
            <w:pPr>
              <w:pStyle w:val="NoSpacing"/>
              <w:ind w:left="1447" w:right="73"/>
            </w:pPr>
            <w:r>
              <w:rPr>
                <w:sz w:val="22"/>
                <w:szCs w:val="22"/>
              </w:rPr>
              <w:t xml:space="preserve"> </w:t>
            </w:r>
          </w:p>
        </w:tc>
      </w:tr>
    </w:tbl>
    <w:p w14:paraId="51F23E12" w14:textId="4296716A" w:rsidR="0036475E" w:rsidRPr="0036475E" w:rsidRDefault="0036475E" w:rsidP="00291B6A">
      <w:pPr>
        <w:ind w:right="630"/>
        <w:jc w:val="right"/>
        <w:rPr>
          <w:i/>
        </w:rPr>
      </w:pPr>
      <w:r>
        <w:rPr>
          <w:i/>
        </w:rPr>
        <w:lastRenderedPageBreak/>
        <w:t>Training Attendance Form</w:t>
      </w:r>
    </w:p>
    <w:tbl>
      <w:tblPr>
        <w:tblStyle w:val="TableGrid"/>
        <w:tblW w:w="0" w:type="auto"/>
        <w:tblInd w:w="535" w:type="dxa"/>
        <w:tblLook w:val="04A0" w:firstRow="1" w:lastRow="0" w:firstColumn="1" w:lastColumn="0" w:noHBand="0" w:noVBand="1"/>
      </w:tblPr>
      <w:tblGrid>
        <w:gridCol w:w="1710"/>
        <w:gridCol w:w="3960"/>
        <w:gridCol w:w="4680"/>
      </w:tblGrid>
      <w:tr w:rsidR="0010461C" w:rsidRPr="00AB3D40" w14:paraId="47DC42F2" w14:textId="77777777" w:rsidTr="0010461C">
        <w:trPr>
          <w:trHeight w:val="392"/>
        </w:trPr>
        <w:tc>
          <w:tcPr>
            <w:tcW w:w="1710" w:type="dxa"/>
            <w:vAlign w:val="center"/>
          </w:tcPr>
          <w:p w14:paraId="3BA9E0F3" w14:textId="700B3521" w:rsidR="0010461C" w:rsidRPr="00AB3D40" w:rsidRDefault="0010461C" w:rsidP="008444A7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  <w:bookmarkStart w:id="2" w:name="_Hlk16797345"/>
            <w:r>
              <w:rPr>
                <w:rFonts w:ascii="Arial" w:hAnsi="Arial" w:cs="Arial"/>
                <w:b/>
                <w:sz w:val="20"/>
              </w:rPr>
              <w:t>Company Name</w:t>
            </w:r>
            <w:r w:rsidR="00BE3652">
              <w:rPr>
                <w:rFonts w:ascii="Arial" w:hAnsi="Arial" w:cs="Arial"/>
                <w:b/>
                <w:sz w:val="20"/>
              </w:rPr>
              <w:t>:</w:t>
            </w:r>
            <w:r w:rsidRPr="00AB3D40">
              <w:rPr>
                <w:rFonts w:ascii="Arial" w:hAnsi="Arial" w:cs="Arial"/>
                <w:b/>
                <w:sz w:val="20"/>
              </w:rPr>
              <w:t xml:space="preserve"> </w:t>
            </w:r>
          </w:p>
        </w:tc>
        <w:tc>
          <w:tcPr>
            <w:tcW w:w="8640" w:type="dxa"/>
            <w:gridSpan w:val="2"/>
            <w:vAlign w:val="center"/>
          </w:tcPr>
          <w:p w14:paraId="2B466D4F" w14:textId="77777777" w:rsidR="0010461C" w:rsidRPr="00AB3D40" w:rsidRDefault="0010461C" w:rsidP="008444A7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10461C" w:rsidRPr="00AB3D40" w14:paraId="5C271291" w14:textId="77777777" w:rsidTr="0010461C">
        <w:trPr>
          <w:trHeight w:val="392"/>
        </w:trPr>
        <w:tc>
          <w:tcPr>
            <w:tcW w:w="1710" w:type="dxa"/>
            <w:vAlign w:val="center"/>
          </w:tcPr>
          <w:p w14:paraId="58D22B5C" w14:textId="39B0BEDA" w:rsidR="0010461C" w:rsidRPr="00AB3D40" w:rsidRDefault="0010461C" w:rsidP="008444A7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  <w:r w:rsidRPr="00AB3D40">
              <w:rPr>
                <w:rFonts w:ascii="Arial" w:hAnsi="Arial" w:cs="Arial"/>
                <w:b/>
                <w:sz w:val="20"/>
              </w:rPr>
              <w:t>Date / Time:</w:t>
            </w:r>
          </w:p>
        </w:tc>
        <w:tc>
          <w:tcPr>
            <w:tcW w:w="3960" w:type="dxa"/>
            <w:vAlign w:val="center"/>
          </w:tcPr>
          <w:p w14:paraId="11D65406" w14:textId="77777777" w:rsidR="0010461C" w:rsidRPr="00AB3D40" w:rsidRDefault="0010461C" w:rsidP="008444A7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680" w:type="dxa"/>
            <w:vAlign w:val="center"/>
          </w:tcPr>
          <w:p w14:paraId="6662175C" w14:textId="77777777" w:rsidR="0010461C" w:rsidRPr="00AB3D40" w:rsidRDefault="0010461C" w:rsidP="008444A7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10461C" w:rsidRPr="00AB3D40" w14:paraId="4970E974" w14:textId="77777777" w:rsidTr="0010461C">
        <w:trPr>
          <w:trHeight w:val="365"/>
        </w:trPr>
        <w:tc>
          <w:tcPr>
            <w:tcW w:w="1710" w:type="dxa"/>
            <w:vAlign w:val="center"/>
          </w:tcPr>
          <w:p w14:paraId="6801102F" w14:textId="77777777" w:rsidR="0010461C" w:rsidRPr="00AB3D40" w:rsidRDefault="0010461C" w:rsidP="008444A7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  <w:r w:rsidRPr="00AB3D40">
              <w:rPr>
                <w:rFonts w:ascii="Arial" w:hAnsi="Arial" w:cs="Arial"/>
                <w:b/>
                <w:sz w:val="20"/>
              </w:rPr>
              <w:t xml:space="preserve">Instructor: </w:t>
            </w:r>
          </w:p>
        </w:tc>
        <w:tc>
          <w:tcPr>
            <w:tcW w:w="8640" w:type="dxa"/>
            <w:gridSpan w:val="2"/>
            <w:vAlign w:val="center"/>
          </w:tcPr>
          <w:p w14:paraId="0BD6C5DA" w14:textId="77777777" w:rsidR="0010461C" w:rsidRPr="00AB3D40" w:rsidRDefault="0010461C" w:rsidP="008444A7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10461C" w:rsidRPr="00AB3D40" w14:paraId="09A64922" w14:textId="77777777" w:rsidTr="0010461C">
        <w:trPr>
          <w:trHeight w:val="501"/>
        </w:trPr>
        <w:tc>
          <w:tcPr>
            <w:tcW w:w="1710" w:type="dxa"/>
            <w:vAlign w:val="center"/>
          </w:tcPr>
          <w:p w14:paraId="0BB8D5E5" w14:textId="77777777" w:rsidR="0010461C" w:rsidRPr="00AB3D40" w:rsidRDefault="0010461C" w:rsidP="008444A7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  <w:r w:rsidRPr="00AB3D40">
              <w:rPr>
                <w:rFonts w:ascii="Arial" w:hAnsi="Arial" w:cs="Arial"/>
                <w:b/>
                <w:sz w:val="20"/>
              </w:rPr>
              <w:t>Training:</w:t>
            </w:r>
          </w:p>
        </w:tc>
        <w:tc>
          <w:tcPr>
            <w:tcW w:w="8640" w:type="dxa"/>
            <w:gridSpan w:val="2"/>
            <w:vAlign w:val="center"/>
          </w:tcPr>
          <w:p w14:paraId="4CF261FF" w14:textId="7F117524" w:rsidR="0010461C" w:rsidRPr="00AB3D40" w:rsidRDefault="00D90033" w:rsidP="001B6838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Work from home wellness</w:t>
            </w:r>
          </w:p>
        </w:tc>
      </w:tr>
      <w:tr w:rsidR="0010461C" w:rsidRPr="00AB3D40" w14:paraId="3BF000E0" w14:textId="77777777" w:rsidTr="0010461C">
        <w:trPr>
          <w:trHeight w:val="1484"/>
        </w:trPr>
        <w:tc>
          <w:tcPr>
            <w:tcW w:w="1710" w:type="dxa"/>
            <w:vAlign w:val="center"/>
          </w:tcPr>
          <w:p w14:paraId="4B505A7E" w14:textId="77777777" w:rsidR="0010461C" w:rsidRPr="00AB3D40" w:rsidRDefault="0010461C" w:rsidP="008444A7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  <w:r w:rsidRPr="00AB3D40">
              <w:rPr>
                <w:rFonts w:ascii="Arial" w:hAnsi="Arial" w:cs="Arial"/>
                <w:b/>
                <w:sz w:val="20"/>
              </w:rPr>
              <w:t xml:space="preserve">Training </w:t>
            </w:r>
          </w:p>
          <w:p w14:paraId="64AC7601" w14:textId="77777777" w:rsidR="0010461C" w:rsidRPr="00AB3D40" w:rsidRDefault="0010461C" w:rsidP="008444A7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  <w:r w:rsidRPr="00AB3D40">
              <w:rPr>
                <w:rFonts w:ascii="Arial" w:hAnsi="Arial" w:cs="Arial"/>
                <w:b/>
                <w:sz w:val="20"/>
              </w:rPr>
              <w:t xml:space="preserve">Objectives: </w:t>
            </w:r>
          </w:p>
        </w:tc>
        <w:tc>
          <w:tcPr>
            <w:tcW w:w="8640" w:type="dxa"/>
            <w:gridSpan w:val="2"/>
            <w:vAlign w:val="center"/>
          </w:tcPr>
          <w:p w14:paraId="1CC7FB2F" w14:textId="053F6AF1" w:rsidR="000C57DC" w:rsidRDefault="002807AA" w:rsidP="002E6A2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r>
              <w:rPr>
                <w:rFonts w:cstheme="minorHAnsi"/>
              </w:rPr>
              <w:t>Review work from</w:t>
            </w:r>
            <w:r w:rsidR="000E57A5">
              <w:rPr>
                <w:rFonts w:cstheme="minorHAnsi"/>
              </w:rPr>
              <w:t xml:space="preserve"> home</w:t>
            </w:r>
            <w:r>
              <w:rPr>
                <w:rFonts w:cstheme="minorHAnsi"/>
              </w:rPr>
              <w:t xml:space="preserve"> tips</w:t>
            </w:r>
          </w:p>
          <w:p w14:paraId="063F650D" w14:textId="7C7954E1" w:rsidR="002E6A2A" w:rsidRDefault="00CA00B7" w:rsidP="002E6A2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Review </w:t>
            </w:r>
            <w:r w:rsidR="002807AA">
              <w:rPr>
                <w:rFonts w:cstheme="minorHAnsi"/>
              </w:rPr>
              <w:t>physical well-being tips</w:t>
            </w:r>
          </w:p>
          <w:p w14:paraId="256A2761" w14:textId="356D5C7F" w:rsidR="002E6A2A" w:rsidRDefault="002807AA" w:rsidP="002E6A2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r>
              <w:rPr>
                <w:rFonts w:cstheme="minorHAnsi"/>
              </w:rPr>
              <w:t>Review home office wellness ideas</w:t>
            </w:r>
          </w:p>
          <w:p w14:paraId="4F6E3936" w14:textId="43A5E6EC" w:rsidR="004C0445" w:rsidRDefault="002807AA" w:rsidP="002E6A2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r>
              <w:rPr>
                <w:rFonts w:cstheme="minorHAnsi"/>
              </w:rPr>
              <w:t>Discuss resources available and healthy WFH strategies</w:t>
            </w:r>
          </w:p>
          <w:p w14:paraId="51B23033" w14:textId="7B7625B4" w:rsidR="00BE3652" w:rsidRPr="000C57DC" w:rsidRDefault="00BE3652" w:rsidP="00CA00B7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2"/>
    </w:tbl>
    <w:p w14:paraId="48C42069" w14:textId="53CF9846" w:rsidR="0010461C" w:rsidRDefault="0010461C" w:rsidP="0010461C">
      <w:pPr>
        <w:ind w:left="720"/>
        <w:rPr>
          <w:sz w:val="4"/>
          <w:szCs w:val="4"/>
        </w:rPr>
      </w:pPr>
    </w:p>
    <w:tbl>
      <w:tblPr>
        <w:tblStyle w:val="TableGrid"/>
        <w:tblW w:w="10350" w:type="dxa"/>
        <w:tblInd w:w="535" w:type="dxa"/>
        <w:tblLook w:val="01E0" w:firstRow="1" w:lastRow="1" w:firstColumn="1" w:lastColumn="1" w:noHBand="0" w:noVBand="0"/>
      </w:tblPr>
      <w:tblGrid>
        <w:gridCol w:w="5130"/>
        <w:gridCol w:w="5220"/>
      </w:tblGrid>
      <w:tr w:rsidR="0010461C" w:rsidRPr="0010461C" w14:paraId="3A135A57" w14:textId="77777777" w:rsidTr="0010461C">
        <w:tc>
          <w:tcPr>
            <w:tcW w:w="5130" w:type="dxa"/>
          </w:tcPr>
          <w:p w14:paraId="1912B7AC" w14:textId="77777777" w:rsidR="0010461C" w:rsidRPr="0010461C" w:rsidRDefault="0010461C" w:rsidP="008444A7">
            <w:pPr>
              <w:jc w:val="center"/>
              <w:rPr>
                <w:rFonts w:ascii="Arial" w:hAnsi="Arial" w:cs="Arial"/>
                <w:b/>
                <w:sz w:val="20"/>
              </w:rPr>
            </w:pPr>
            <w:bookmarkStart w:id="3" w:name="_Hlk16797360"/>
            <w:r w:rsidRPr="0010461C">
              <w:rPr>
                <w:rFonts w:ascii="Arial" w:hAnsi="Arial" w:cs="Arial"/>
                <w:b/>
                <w:sz w:val="20"/>
              </w:rPr>
              <w:t>Print Name</w:t>
            </w:r>
          </w:p>
        </w:tc>
        <w:tc>
          <w:tcPr>
            <w:tcW w:w="5220" w:type="dxa"/>
          </w:tcPr>
          <w:p w14:paraId="7E1D0345" w14:textId="77777777" w:rsidR="0010461C" w:rsidRPr="0010461C" w:rsidRDefault="0010461C" w:rsidP="008444A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10461C">
              <w:rPr>
                <w:rFonts w:ascii="Arial" w:hAnsi="Arial" w:cs="Arial"/>
                <w:b/>
                <w:sz w:val="20"/>
              </w:rPr>
              <w:t>Signature</w:t>
            </w:r>
          </w:p>
        </w:tc>
      </w:tr>
      <w:tr w:rsidR="0010461C" w:rsidRPr="00AB3D40" w14:paraId="5EDBA014" w14:textId="77777777" w:rsidTr="0010461C">
        <w:trPr>
          <w:trHeight w:val="600"/>
        </w:trPr>
        <w:tc>
          <w:tcPr>
            <w:tcW w:w="5130" w:type="dxa"/>
            <w:vAlign w:val="center"/>
          </w:tcPr>
          <w:p w14:paraId="50D2EB01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468E5EE7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10461C" w:rsidRPr="00AB3D40" w14:paraId="04D33C86" w14:textId="77777777" w:rsidTr="0010461C">
        <w:trPr>
          <w:trHeight w:val="600"/>
        </w:trPr>
        <w:tc>
          <w:tcPr>
            <w:tcW w:w="5130" w:type="dxa"/>
            <w:vAlign w:val="center"/>
          </w:tcPr>
          <w:p w14:paraId="4C0076CE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48DA96AD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10461C" w:rsidRPr="00AB3D40" w14:paraId="2CF67F2B" w14:textId="77777777" w:rsidTr="0010461C">
        <w:trPr>
          <w:trHeight w:val="600"/>
        </w:trPr>
        <w:tc>
          <w:tcPr>
            <w:tcW w:w="5130" w:type="dxa"/>
            <w:vAlign w:val="center"/>
          </w:tcPr>
          <w:p w14:paraId="54C054FA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7188ECEF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10461C" w:rsidRPr="00AB3D40" w14:paraId="11183F8F" w14:textId="77777777" w:rsidTr="0010461C">
        <w:trPr>
          <w:trHeight w:val="600"/>
        </w:trPr>
        <w:tc>
          <w:tcPr>
            <w:tcW w:w="5130" w:type="dxa"/>
            <w:vAlign w:val="center"/>
          </w:tcPr>
          <w:p w14:paraId="53E3AC56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60575301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10461C" w:rsidRPr="00AB3D40" w14:paraId="1783A714" w14:textId="77777777" w:rsidTr="0010461C">
        <w:trPr>
          <w:trHeight w:val="600"/>
        </w:trPr>
        <w:tc>
          <w:tcPr>
            <w:tcW w:w="5130" w:type="dxa"/>
            <w:vAlign w:val="center"/>
          </w:tcPr>
          <w:p w14:paraId="59ED272B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7A047183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10461C" w:rsidRPr="00AB3D40" w14:paraId="6A53086B" w14:textId="77777777" w:rsidTr="0010461C">
        <w:trPr>
          <w:trHeight w:val="600"/>
        </w:trPr>
        <w:tc>
          <w:tcPr>
            <w:tcW w:w="5130" w:type="dxa"/>
            <w:vAlign w:val="center"/>
          </w:tcPr>
          <w:p w14:paraId="06650E87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6DEAF8AD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10461C" w:rsidRPr="00AB3D40" w14:paraId="5F8984EA" w14:textId="77777777" w:rsidTr="0010461C">
        <w:trPr>
          <w:trHeight w:val="600"/>
        </w:trPr>
        <w:tc>
          <w:tcPr>
            <w:tcW w:w="5130" w:type="dxa"/>
            <w:vAlign w:val="center"/>
          </w:tcPr>
          <w:p w14:paraId="03D1BA2A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1FDF95FB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10461C" w:rsidRPr="00AB3D40" w14:paraId="755D4E80" w14:textId="77777777" w:rsidTr="0010461C">
        <w:trPr>
          <w:trHeight w:val="600"/>
        </w:trPr>
        <w:tc>
          <w:tcPr>
            <w:tcW w:w="5130" w:type="dxa"/>
            <w:vAlign w:val="center"/>
          </w:tcPr>
          <w:p w14:paraId="206FDD78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7E900002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10461C" w:rsidRPr="00AB3D40" w14:paraId="59ABF3CA" w14:textId="77777777" w:rsidTr="0010461C">
        <w:trPr>
          <w:trHeight w:val="600"/>
        </w:trPr>
        <w:tc>
          <w:tcPr>
            <w:tcW w:w="5130" w:type="dxa"/>
            <w:vAlign w:val="center"/>
          </w:tcPr>
          <w:p w14:paraId="753A5984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5A892060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10461C" w:rsidRPr="00AB3D40" w14:paraId="0F543EC1" w14:textId="77777777" w:rsidTr="0010461C">
        <w:trPr>
          <w:trHeight w:val="600"/>
        </w:trPr>
        <w:tc>
          <w:tcPr>
            <w:tcW w:w="5130" w:type="dxa"/>
            <w:vAlign w:val="center"/>
          </w:tcPr>
          <w:p w14:paraId="0BF859E3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519D01A0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10461C" w:rsidRPr="00AB3D40" w14:paraId="09BE7540" w14:textId="77777777" w:rsidTr="0010461C">
        <w:trPr>
          <w:trHeight w:val="600"/>
        </w:trPr>
        <w:tc>
          <w:tcPr>
            <w:tcW w:w="5130" w:type="dxa"/>
            <w:vAlign w:val="center"/>
          </w:tcPr>
          <w:p w14:paraId="24FA75B1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3781CDBC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10461C" w:rsidRPr="00AB3D40" w14:paraId="0CF22291" w14:textId="77777777" w:rsidTr="0010461C">
        <w:trPr>
          <w:trHeight w:val="600"/>
        </w:trPr>
        <w:tc>
          <w:tcPr>
            <w:tcW w:w="5130" w:type="dxa"/>
            <w:vAlign w:val="center"/>
          </w:tcPr>
          <w:p w14:paraId="4E119CC9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14B8B486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10461C" w:rsidRPr="00AB3D40" w14:paraId="2A62C420" w14:textId="77777777" w:rsidTr="0010461C">
        <w:trPr>
          <w:trHeight w:val="600"/>
        </w:trPr>
        <w:tc>
          <w:tcPr>
            <w:tcW w:w="5130" w:type="dxa"/>
            <w:vAlign w:val="center"/>
          </w:tcPr>
          <w:p w14:paraId="6135CE46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68373E6D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10461C" w:rsidRPr="00AB3D40" w14:paraId="6B0F6375" w14:textId="77777777" w:rsidTr="0010461C">
        <w:trPr>
          <w:trHeight w:val="600"/>
        </w:trPr>
        <w:tc>
          <w:tcPr>
            <w:tcW w:w="5130" w:type="dxa"/>
            <w:vAlign w:val="center"/>
          </w:tcPr>
          <w:p w14:paraId="79C1C461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1997AE88" w14:textId="77777777" w:rsidR="0010461C" w:rsidRPr="00AB3D40" w:rsidRDefault="0010461C" w:rsidP="008444A7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bookmarkEnd w:id="3"/>
    </w:tbl>
    <w:p w14:paraId="271C32FD" w14:textId="77777777" w:rsidR="0010461C" w:rsidRPr="0010461C" w:rsidRDefault="0010461C" w:rsidP="0010461C">
      <w:pPr>
        <w:ind w:left="720"/>
      </w:pPr>
    </w:p>
    <w:sectPr w:rsidR="0010461C" w:rsidRPr="0010461C" w:rsidSect="001B6838">
      <w:footerReference w:type="even" r:id="rId12"/>
      <w:footerReference w:type="default" r:id="rId13"/>
      <w:pgSz w:w="12240" w:h="15840" w:code="1"/>
      <w:pgMar w:top="360" w:right="360" w:bottom="450" w:left="360" w:header="366" w:footer="4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B23715" w14:textId="77777777" w:rsidR="00FA78B1" w:rsidRDefault="00FA78B1" w:rsidP="00890A94">
      <w:r>
        <w:separator/>
      </w:r>
    </w:p>
  </w:endnote>
  <w:endnote w:type="continuationSeparator" w:id="0">
    <w:p w14:paraId="1F55DC7B" w14:textId="77777777" w:rsidR="00FA78B1" w:rsidRDefault="00FA78B1" w:rsidP="00890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MA Futura">
    <w:altName w:val="Malgun Gothic"/>
    <w:charset w:val="00"/>
    <w:family w:val="auto"/>
    <w:pitch w:val="variable"/>
    <w:sig w:usb0="00000003" w:usb1="5000204A" w:usb2="0000001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638D50" w14:textId="77777777" w:rsidR="0018361D" w:rsidRDefault="0018361D" w:rsidP="00890A9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14:paraId="45311EBD" w14:textId="77777777" w:rsidR="0018361D" w:rsidRDefault="0018361D" w:rsidP="00890A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E67A9A" w14:textId="16970526" w:rsidR="00FC2165" w:rsidRPr="00FC2165" w:rsidRDefault="00CA00B7" w:rsidP="000A6E59">
    <w:pPr>
      <w:pStyle w:val="Footer"/>
      <w:jc w:val="center"/>
      <w:rPr>
        <w:sz w:val="18"/>
      </w:rPr>
    </w:pPr>
    <w:r w:rsidRPr="00D064F7">
      <w:rPr>
        <w:noProof/>
        <w:sz w:val="18"/>
      </w:rPr>
      <w:drawing>
        <wp:anchor distT="0" distB="0" distL="114300" distR="114300" simplePos="0" relativeHeight="251659264" behindDoc="0" locked="0" layoutInCell="1" allowOverlap="1" wp14:anchorId="3AAD4C76" wp14:editId="6BC64982">
          <wp:simplePos x="0" y="0"/>
          <wp:positionH relativeFrom="margin">
            <wp:align>center</wp:align>
          </wp:positionH>
          <wp:positionV relativeFrom="paragraph">
            <wp:posOffset>-107513</wp:posOffset>
          </wp:positionV>
          <wp:extent cx="899892" cy="262255"/>
          <wp:effectExtent l="0" t="0" r="0" b="4445"/>
          <wp:wrapNone/>
          <wp:docPr id="5" name="Picture 4" descr="A picture containing clipart&#10;&#10;Description automatically generated">
            <a:hlinkClick xmlns:a="http://schemas.openxmlformats.org/drawingml/2006/main" r:id="rId1"/>
            <a:extLst xmlns:a="http://schemas.openxmlformats.org/drawingml/2006/main">
              <a:ext uri="{FF2B5EF4-FFF2-40B4-BE49-F238E27FC236}">
                <a16:creationId xmlns:a16="http://schemas.microsoft.com/office/drawing/2014/main" id="{FD7199B9-E27E-49E2-B486-27D877D0647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 picture containing clipart&#10;&#10;Description automatically generated">
                    <a:hlinkClick r:id="rId1"/>
                    <a:extLst>
                      <a:ext uri="{FF2B5EF4-FFF2-40B4-BE49-F238E27FC236}">
                        <a16:creationId xmlns:a16="http://schemas.microsoft.com/office/drawing/2014/main" id="{FD7199B9-E27E-49E2-B486-27D877D0647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892" cy="262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627CD0" w14:textId="77777777" w:rsidR="00FA78B1" w:rsidRDefault="00FA78B1" w:rsidP="00890A94">
      <w:r>
        <w:separator/>
      </w:r>
    </w:p>
  </w:footnote>
  <w:footnote w:type="continuationSeparator" w:id="0">
    <w:p w14:paraId="11F29AE2" w14:textId="77777777" w:rsidR="00FA78B1" w:rsidRDefault="00FA78B1" w:rsidP="00890A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Flower accent icon" style="width:21.5pt;height:11.8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" o:bullet="t">
        <v:imagedata r:id="rId1" o:title="" cropright="-325f"/>
        <o:lock v:ext="edit" aspectratio="f"/>
      </v:shape>
    </w:pict>
  </w:numPicBullet>
  <w:abstractNum w:abstractNumId="0" w15:restartNumberingAfterBreak="0">
    <w:nsid w:val="02995EE5"/>
    <w:multiLevelType w:val="hybridMultilevel"/>
    <w:tmpl w:val="67CED7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F47E44"/>
    <w:multiLevelType w:val="hybridMultilevel"/>
    <w:tmpl w:val="709A4B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44EDA4"/>
    <w:multiLevelType w:val="singleLevel"/>
    <w:tmpl w:val="77180B99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/>
        <w:snapToGrid/>
        <w:sz w:val="20"/>
      </w:rPr>
    </w:lvl>
  </w:abstractNum>
  <w:abstractNum w:abstractNumId="3" w15:restartNumberingAfterBreak="0">
    <w:nsid w:val="090C3225"/>
    <w:multiLevelType w:val="hybridMultilevel"/>
    <w:tmpl w:val="CB9A90AC"/>
    <w:lvl w:ilvl="0" w:tplc="AD0C18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505A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8AE6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F458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AA1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964D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54E3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103A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22EE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9301C9C"/>
    <w:multiLevelType w:val="hybridMultilevel"/>
    <w:tmpl w:val="699634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860CF9"/>
    <w:multiLevelType w:val="hybridMultilevel"/>
    <w:tmpl w:val="278A4F50"/>
    <w:lvl w:ilvl="0" w:tplc="051A227C">
      <w:numFmt w:val="bullet"/>
      <w:lvlText w:val="•"/>
      <w:lvlJc w:val="left"/>
      <w:pPr>
        <w:ind w:left="720" w:hanging="360"/>
      </w:pPr>
      <w:rPr>
        <w:rFonts w:ascii="SMA Futura" w:eastAsiaTheme="minorHAnsi" w:hAnsi="SMA Futur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1A75B3"/>
    <w:multiLevelType w:val="hybridMultilevel"/>
    <w:tmpl w:val="57ACBE84"/>
    <w:lvl w:ilvl="0" w:tplc="4F4ED5A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24BA7340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F154ADC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02F012A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002B61E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3F6A298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482C3A5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5CD6D6B2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15A4831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7" w15:restartNumberingAfterBreak="0">
    <w:nsid w:val="114E1040"/>
    <w:multiLevelType w:val="hybridMultilevel"/>
    <w:tmpl w:val="1BEC8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D1839"/>
    <w:multiLevelType w:val="hybridMultilevel"/>
    <w:tmpl w:val="F8B27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EE0924"/>
    <w:multiLevelType w:val="hybridMultilevel"/>
    <w:tmpl w:val="BC6C02F0"/>
    <w:lvl w:ilvl="0" w:tplc="040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10" w15:restartNumberingAfterBreak="0">
    <w:nsid w:val="1DF87A1D"/>
    <w:multiLevelType w:val="hybridMultilevel"/>
    <w:tmpl w:val="E1503CA2"/>
    <w:lvl w:ilvl="0" w:tplc="6164AA9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EEC47B2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ED62472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3B50B73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63202DC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6EDA01E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81923E7C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F861E1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6976502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1" w15:restartNumberingAfterBreak="0">
    <w:nsid w:val="20396581"/>
    <w:multiLevelType w:val="hybridMultilevel"/>
    <w:tmpl w:val="0598D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796775"/>
    <w:multiLevelType w:val="hybridMultilevel"/>
    <w:tmpl w:val="A1302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8671E5"/>
    <w:multiLevelType w:val="hybridMultilevel"/>
    <w:tmpl w:val="D5328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E222FA"/>
    <w:multiLevelType w:val="hybridMultilevel"/>
    <w:tmpl w:val="F048C19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7D546CA"/>
    <w:multiLevelType w:val="hybridMultilevel"/>
    <w:tmpl w:val="E20C77B0"/>
    <w:lvl w:ilvl="0" w:tplc="13F276F4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0749E5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1360896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E7CBD04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B9126134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A3881EC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9208B26C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707253A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D0CCA1D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6" w15:restartNumberingAfterBreak="0">
    <w:nsid w:val="283C4EB9"/>
    <w:multiLevelType w:val="hybridMultilevel"/>
    <w:tmpl w:val="C4C08FAC"/>
    <w:lvl w:ilvl="0" w:tplc="240684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1049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AC7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8AC9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53073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1EFC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4627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2A11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AECE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2A88534E"/>
    <w:multiLevelType w:val="hybridMultilevel"/>
    <w:tmpl w:val="531CE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8D12CF"/>
    <w:multiLevelType w:val="hybridMultilevel"/>
    <w:tmpl w:val="2BC20C06"/>
    <w:lvl w:ilvl="0" w:tplc="0409000F">
      <w:start w:val="12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995DBC"/>
    <w:multiLevelType w:val="hybridMultilevel"/>
    <w:tmpl w:val="AA3EB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240CBF"/>
    <w:multiLevelType w:val="hybridMultilevel"/>
    <w:tmpl w:val="7834E50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2A7EDE"/>
    <w:multiLevelType w:val="hybridMultilevel"/>
    <w:tmpl w:val="98FC8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2B254B"/>
    <w:multiLevelType w:val="hybridMultilevel"/>
    <w:tmpl w:val="D004E54A"/>
    <w:lvl w:ilvl="0" w:tplc="00BA1C1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BF628F80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08694D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432C469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AA867C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D4C546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0F8E39B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5C9A0D0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BE963C44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3" w15:restartNumberingAfterBreak="0">
    <w:nsid w:val="49187219"/>
    <w:multiLevelType w:val="hybridMultilevel"/>
    <w:tmpl w:val="A808BA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9B4F39"/>
    <w:multiLevelType w:val="hybridMultilevel"/>
    <w:tmpl w:val="FFE22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D0612E"/>
    <w:multiLevelType w:val="hybridMultilevel"/>
    <w:tmpl w:val="E7764CC0"/>
    <w:lvl w:ilvl="0" w:tplc="B2AE2F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705A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78F8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76D9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F04D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4AAF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C6E14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6EB2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D078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4AFF6DB5"/>
    <w:multiLevelType w:val="hybridMultilevel"/>
    <w:tmpl w:val="4628C2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BA52DBF"/>
    <w:multiLevelType w:val="hybridMultilevel"/>
    <w:tmpl w:val="50C4D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1B3BBD"/>
    <w:multiLevelType w:val="hybridMultilevel"/>
    <w:tmpl w:val="0466FBFA"/>
    <w:lvl w:ilvl="0" w:tplc="2B8040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3655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24C4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F4B4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1CD4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2C84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3EF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AC4D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B834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513237DC"/>
    <w:multiLevelType w:val="hybridMultilevel"/>
    <w:tmpl w:val="3FCC020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54481829"/>
    <w:multiLevelType w:val="hybridMultilevel"/>
    <w:tmpl w:val="2A880F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F8779F4"/>
    <w:multiLevelType w:val="hybridMultilevel"/>
    <w:tmpl w:val="993287C6"/>
    <w:lvl w:ilvl="0" w:tplc="31A4B3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E640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F856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B6B7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B8BC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6413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F0EB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24C3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6C49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67143F39"/>
    <w:multiLevelType w:val="hybridMultilevel"/>
    <w:tmpl w:val="5F268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22651B"/>
    <w:multiLevelType w:val="hybridMultilevel"/>
    <w:tmpl w:val="F54852AA"/>
    <w:lvl w:ilvl="0" w:tplc="A1B083E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B3E04220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47D2BBE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16447F4A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9710C272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111804A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B44CFD4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8D80139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C9FC4B36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4" w15:restartNumberingAfterBreak="0">
    <w:nsid w:val="707870E8"/>
    <w:multiLevelType w:val="hybridMultilevel"/>
    <w:tmpl w:val="A780487E"/>
    <w:lvl w:ilvl="0" w:tplc="7B5AC7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ACC1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4A00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90E7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B49B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7AAE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E63D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409E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5C6C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74163BCA"/>
    <w:multiLevelType w:val="hybridMultilevel"/>
    <w:tmpl w:val="CCA099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BEF527E"/>
    <w:multiLevelType w:val="multilevel"/>
    <w:tmpl w:val="04E4E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C620D37"/>
    <w:multiLevelType w:val="hybridMultilevel"/>
    <w:tmpl w:val="643235C4"/>
    <w:lvl w:ilvl="0" w:tplc="1ADE13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60AB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C86C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FC3A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D68E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F46B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F8FA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DEBC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9C30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8"/>
  </w:num>
  <w:num w:numId="2">
    <w:abstractNumId w:val="37"/>
  </w:num>
  <w:num w:numId="3">
    <w:abstractNumId w:val="23"/>
  </w:num>
  <w:num w:numId="4">
    <w:abstractNumId w:val="1"/>
  </w:num>
  <w:num w:numId="5">
    <w:abstractNumId w:val="5"/>
  </w:num>
  <w:num w:numId="6">
    <w:abstractNumId w:val="13"/>
  </w:num>
  <w:num w:numId="7">
    <w:abstractNumId w:val="29"/>
  </w:num>
  <w:num w:numId="8">
    <w:abstractNumId w:val="35"/>
  </w:num>
  <w:num w:numId="9">
    <w:abstractNumId w:val="26"/>
  </w:num>
  <w:num w:numId="10">
    <w:abstractNumId w:val="18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</w:num>
  <w:num w:numId="12">
    <w:abstractNumId w:val="14"/>
  </w:num>
  <w:num w:numId="13">
    <w:abstractNumId w:val="0"/>
  </w:num>
  <w:num w:numId="14">
    <w:abstractNumId w:val="7"/>
  </w:num>
  <w:num w:numId="15">
    <w:abstractNumId w:val="27"/>
  </w:num>
  <w:num w:numId="16">
    <w:abstractNumId w:val="12"/>
  </w:num>
  <w:num w:numId="17">
    <w:abstractNumId w:val="24"/>
  </w:num>
  <w:num w:numId="18">
    <w:abstractNumId w:val="32"/>
  </w:num>
  <w:num w:numId="19">
    <w:abstractNumId w:val="11"/>
  </w:num>
  <w:num w:numId="20">
    <w:abstractNumId w:val="2"/>
  </w:num>
  <w:num w:numId="21">
    <w:abstractNumId w:val="4"/>
  </w:num>
  <w:num w:numId="22">
    <w:abstractNumId w:val="33"/>
  </w:num>
  <w:num w:numId="23">
    <w:abstractNumId w:val="22"/>
  </w:num>
  <w:num w:numId="24">
    <w:abstractNumId w:val="6"/>
  </w:num>
  <w:num w:numId="25">
    <w:abstractNumId w:val="15"/>
  </w:num>
  <w:num w:numId="26">
    <w:abstractNumId w:val="10"/>
  </w:num>
  <w:num w:numId="27">
    <w:abstractNumId w:val="9"/>
  </w:num>
  <w:num w:numId="28">
    <w:abstractNumId w:val="16"/>
  </w:num>
  <w:num w:numId="29">
    <w:abstractNumId w:val="34"/>
  </w:num>
  <w:num w:numId="30">
    <w:abstractNumId w:val="3"/>
  </w:num>
  <w:num w:numId="31">
    <w:abstractNumId w:val="31"/>
  </w:num>
  <w:num w:numId="32">
    <w:abstractNumId w:val="25"/>
  </w:num>
  <w:num w:numId="33">
    <w:abstractNumId w:val="30"/>
  </w:num>
  <w:num w:numId="34">
    <w:abstractNumId w:val="21"/>
  </w:num>
  <w:num w:numId="35">
    <w:abstractNumId w:val="36"/>
  </w:num>
  <w:num w:numId="36">
    <w:abstractNumId w:val="8"/>
  </w:num>
  <w:num w:numId="37">
    <w:abstractNumId w:val="17"/>
  </w:num>
  <w:num w:numId="3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1BE"/>
    <w:rsid w:val="000307BA"/>
    <w:rsid w:val="00032293"/>
    <w:rsid w:val="00033E2E"/>
    <w:rsid w:val="000629E9"/>
    <w:rsid w:val="00080794"/>
    <w:rsid w:val="0008209F"/>
    <w:rsid w:val="0009041E"/>
    <w:rsid w:val="00090C60"/>
    <w:rsid w:val="00094821"/>
    <w:rsid w:val="000A10D1"/>
    <w:rsid w:val="000A6E59"/>
    <w:rsid w:val="000C2054"/>
    <w:rsid w:val="000C25EA"/>
    <w:rsid w:val="000C57DC"/>
    <w:rsid w:val="000C7B6F"/>
    <w:rsid w:val="000D1E11"/>
    <w:rsid w:val="000E57A5"/>
    <w:rsid w:val="0010052D"/>
    <w:rsid w:val="00101CD1"/>
    <w:rsid w:val="0010461C"/>
    <w:rsid w:val="001239CE"/>
    <w:rsid w:val="00134D65"/>
    <w:rsid w:val="00142716"/>
    <w:rsid w:val="001759B5"/>
    <w:rsid w:val="00181DEB"/>
    <w:rsid w:val="0018361D"/>
    <w:rsid w:val="001B6838"/>
    <w:rsid w:val="001C0D99"/>
    <w:rsid w:val="001E356C"/>
    <w:rsid w:val="001F14B5"/>
    <w:rsid w:val="001F7A3C"/>
    <w:rsid w:val="00207C8B"/>
    <w:rsid w:val="00243572"/>
    <w:rsid w:val="00244BE5"/>
    <w:rsid w:val="00264174"/>
    <w:rsid w:val="00275C87"/>
    <w:rsid w:val="002807AA"/>
    <w:rsid w:val="00291B6A"/>
    <w:rsid w:val="002A3CC9"/>
    <w:rsid w:val="002E6A2A"/>
    <w:rsid w:val="002F7DE1"/>
    <w:rsid w:val="00314142"/>
    <w:rsid w:val="0036475E"/>
    <w:rsid w:val="00374CE8"/>
    <w:rsid w:val="00377B55"/>
    <w:rsid w:val="00380004"/>
    <w:rsid w:val="00382BBF"/>
    <w:rsid w:val="003840AB"/>
    <w:rsid w:val="003D226F"/>
    <w:rsid w:val="003F7C96"/>
    <w:rsid w:val="00405EB6"/>
    <w:rsid w:val="00420024"/>
    <w:rsid w:val="00430B2A"/>
    <w:rsid w:val="0044577B"/>
    <w:rsid w:val="0047031F"/>
    <w:rsid w:val="004705CA"/>
    <w:rsid w:val="00473473"/>
    <w:rsid w:val="00477F41"/>
    <w:rsid w:val="004904E9"/>
    <w:rsid w:val="00495D8A"/>
    <w:rsid w:val="004A28FE"/>
    <w:rsid w:val="004B2DFE"/>
    <w:rsid w:val="004C0445"/>
    <w:rsid w:val="004D7C37"/>
    <w:rsid w:val="004E4612"/>
    <w:rsid w:val="004E6F6A"/>
    <w:rsid w:val="00500CAD"/>
    <w:rsid w:val="00501175"/>
    <w:rsid w:val="00501EA6"/>
    <w:rsid w:val="00506DAE"/>
    <w:rsid w:val="00510E1A"/>
    <w:rsid w:val="00510E24"/>
    <w:rsid w:val="00524166"/>
    <w:rsid w:val="0053280E"/>
    <w:rsid w:val="00552C05"/>
    <w:rsid w:val="00561657"/>
    <w:rsid w:val="00561F4C"/>
    <w:rsid w:val="00566BA9"/>
    <w:rsid w:val="0056769A"/>
    <w:rsid w:val="00567847"/>
    <w:rsid w:val="00574FD0"/>
    <w:rsid w:val="00590C79"/>
    <w:rsid w:val="00592C02"/>
    <w:rsid w:val="005C19F6"/>
    <w:rsid w:val="005D43ED"/>
    <w:rsid w:val="005E2D58"/>
    <w:rsid w:val="005E55CE"/>
    <w:rsid w:val="00600393"/>
    <w:rsid w:val="006210C1"/>
    <w:rsid w:val="0062123A"/>
    <w:rsid w:val="006410FB"/>
    <w:rsid w:val="00654D2E"/>
    <w:rsid w:val="006B37C1"/>
    <w:rsid w:val="006C1AD8"/>
    <w:rsid w:val="007005F7"/>
    <w:rsid w:val="0071553D"/>
    <w:rsid w:val="00734882"/>
    <w:rsid w:val="00763D29"/>
    <w:rsid w:val="00765F5E"/>
    <w:rsid w:val="007A4516"/>
    <w:rsid w:val="007C4E1B"/>
    <w:rsid w:val="007E51AD"/>
    <w:rsid w:val="007E762E"/>
    <w:rsid w:val="00803749"/>
    <w:rsid w:val="008142E1"/>
    <w:rsid w:val="0081753B"/>
    <w:rsid w:val="00817DA5"/>
    <w:rsid w:val="0082720A"/>
    <w:rsid w:val="00830C8C"/>
    <w:rsid w:val="00836FAC"/>
    <w:rsid w:val="00851F38"/>
    <w:rsid w:val="00854251"/>
    <w:rsid w:val="00875386"/>
    <w:rsid w:val="00877C28"/>
    <w:rsid w:val="00885E96"/>
    <w:rsid w:val="00890A94"/>
    <w:rsid w:val="008916A4"/>
    <w:rsid w:val="008951CC"/>
    <w:rsid w:val="008A42D7"/>
    <w:rsid w:val="008B4263"/>
    <w:rsid w:val="008C4CDB"/>
    <w:rsid w:val="008E0BA3"/>
    <w:rsid w:val="008E2B6D"/>
    <w:rsid w:val="009231BE"/>
    <w:rsid w:val="00923C10"/>
    <w:rsid w:val="0092458E"/>
    <w:rsid w:val="0092765E"/>
    <w:rsid w:val="009440AE"/>
    <w:rsid w:val="00964E3E"/>
    <w:rsid w:val="009664D0"/>
    <w:rsid w:val="0098641B"/>
    <w:rsid w:val="009A3EAE"/>
    <w:rsid w:val="009C1CE2"/>
    <w:rsid w:val="009C2924"/>
    <w:rsid w:val="009E1DB4"/>
    <w:rsid w:val="009E3B9D"/>
    <w:rsid w:val="009F08B7"/>
    <w:rsid w:val="009F5A7D"/>
    <w:rsid w:val="00A05FEB"/>
    <w:rsid w:val="00A10F28"/>
    <w:rsid w:val="00A2129F"/>
    <w:rsid w:val="00A216F4"/>
    <w:rsid w:val="00A24F05"/>
    <w:rsid w:val="00A30A8A"/>
    <w:rsid w:val="00A3421F"/>
    <w:rsid w:val="00A938EB"/>
    <w:rsid w:val="00AB272D"/>
    <w:rsid w:val="00AC5537"/>
    <w:rsid w:val="00AC5FD9"/>
    <w:rsid w:val="00AD448F"/>
    <w:rsid w:val="00AE09C9"/>
    <w:rsid w:val="00AF0983"/>
    <w:rsid w:val="00B039B2"/>
    <w:rsid w:val="00B161C4"/>
    <w:rsid w:val="00B30335"/>
    <w:rsid w:val="00B32A03"/>
    <w:rsid w:val="00B769A9"/>
    <w:rsid w:val="00B93ADF"/>
    <w:rsid w:val="00B94864"/>
    <w:rsid w:val="00BC5298"/>
    <w:rsid w:val="00BE3652"/>
    <w:rsid w:val="00BE4D7A"/>
    <w:rsid w:val="00BF1BE4"/>
    <w:rsid w:val="00C1483F"/>
    <w:rsid w:val="00C25076"/>
    <w:rsid w:val="00C312B0"/>
    <w:rsid w:val="00C506CB"/>
    <w:rsid w:val="00C6611C"/>
    <w:rsid w:val="00C70A8D"/>
    <w:rsid w:val="00C72F6B"/>
    <w:rsid w:val="00C96ED5"/>
    <w:rsid w:val="00CA00B7"/>
    <w:rsid w:val="00CA633F"/>
    <w:rsid w:val="00CB100D"/>
    <w:rsid w:val="00CC117E"/>
    <w:rsid w:val="00CD2F3D"/>
    <w:rsid w:val="00D00292"/>
    <w:rsid w:val="00D01366"/>
    <w:rsid w:val="00D10EA0"/>
    <w:rsid w:val="00D16442"/>
    <w:rsid w:val="00D639A4"/>
    <w:rsid w:val="00D72366"/>
    <w:rsid w:val="00D81D39"/>
    <w:rsid w:val="00D90033"/>
    <w:rsid w:val="00D94B22"/>
    <w:rsid w:val="00DA3E92"/>
    <w:rsid w:val="00DC72E3"/>
    <w:rsid w:val="00DD0BE7"/>
    <w:rsid w:val="00DD2514"/>
    <w:rsid w:val="00E24789"/>
    <w:rsid w:val="00E30B82"/>
    <w:rsid w:val="00E55D74"/>
    <w:rsid w:val="00E6241A"/>
    <w:rsid w:val="00E75F8C"/>
    <w:rsid w:val="00E9597B"/>
    <w:rsid w:val="00EA76B7"/>
    <w:rsid w:val="00EE27D2"/>
    <w:rsid w:val="00EE4F33"/>
    <w:rsid w:val="00F03BD7"/>
    <w:rsid w:val="00F04A11"/>
    <w:rsid w:val="00F06DA8"/>
    <w:rsid w:val="00F279F3"/>
    <w:rsid w:val="00F321D3"/>
    <w:rsid w:val="00F41A0F"/>
    <w:rsid w:val="00F5405B"/>
    <w:rsid w:val="00F67459"/>
    <w:rsid w:val="00F67DAE"/>
    <w:rsid w:val="00F67F48"/>
    <w:rsid w:val="00F76308"/>
    <w:rsid w:val="00F77385"/>
    <w:rsid w:val="00F77B76"/>
    <w:rsid w:val="00F94CBB"/>
    <w:rsid w:val="00FA78B1"/>
    <w:rsid w:val="00FC2165"/>
    <w:rsid w:val="00FC3CF2"/>
    <w:rsid w:val="00FE006C"/>
    <w:rsid w:val="00FE0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16B2A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64174"/>
  </w:style>
  <w:style w:type="paragraph" w:styleId="Heading1">
    <w:name w:val="heading 1"/>
    <w:basedOn w:val="Normal"/>
    <w:next w:val="Normal"/>
    <w:link w:val="Heading1Char"/>
    <w:uiPriority w:val="9"/>
    <w:qFormat/>
    <w:rsid w:val="00890A94"/>
    <w:pPr>
      <w:pBdr>
        <w:bottom w:val="single" w:sz="6" w:space="0" w:color="99CB38" w:themeColor="accent1"/>
      </w:pBdr>
      <w:spacing w:after="0"/>
      <w:outlineLvl w:val="0"/>
    </w:pPr>
    <w:rPr>
      <w:rFonts w:asciiTheme="majorHAnsi" w:hAnsiTheme="majorHAnsi"/>
      <w:bCs/>
      <w:caps/>
      <w:color w:val="000000" w:themeColor="text1"/>
      <w:spacing w:val="15"/>
      <w:sz w:val="28"/>
      <w:szCs w:val="22"/>
    </w:rPr>
  </w:style>
  <w:style w:type="paragraph" w:styleId="Heading2">
    <w:name w:val="heading 2"/>
    <w:basedOn w:val="Normal"/>
    <w:next w:val="Normal"/>
    <w:link w:val="Heading2Char"/>
    <w:uiPriority w:val="9"/>
    <w:qFormat/>
    <w:rsid w:val="003F7C96"/>
    <w:pPr>
      <w:spacing w:before="0" w:after="0" w:line="240" w:lineRule="auto"/>
      <w:outlineLvl w:val="1"/>
    </w:pPr>
    <w:rPr>
      <w:b/>
      <w:caps/>
      <w:color w:val="729928" w:themeColor="accent1" w:themeShade="BF"/>
      <w:spacing w:val="15"/>
      <w:sz w:val="7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C96ED5"/>
    <w:pPr>
      <w:pBdr>
        <w:top w:val="single" w:sz="6" w:space="2" w:color="99CB38" w:themeColor="accent1"/>
        <w:left w:val="single" w:sz="6" w:space="2" w:color="99CB38" w:themeColor="accent1"/>
      </w:pBdr>
      <w:spacing w:before="300" w:after="0"/>
      <w:outlineLvl w:val="2"/>
    </w:pPr>
    <w:rPr>
      <w:caps/>
      <w:color w:val="4C661A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rsid w:val="00C96ED5"/>
    <w:pPr>
      <w:pBdr>
        <w:top w:val="dotted" w:sz="6" w:space="2" w:color="99CB38" w:themeColor="accent1"/>
        <w:left w:val="dotted" w:sz="6" w:space="2" w:color="99CB38" w:themeColor="accent1"/>
      </w:pBdr>
      <w:spacing w:before="300" w:after="0"/>
      <w:outlineLvl w:val="3"/>
    </w:pPr>
    <w:rPr>
      <w:caps/>
      <w:color w:val="729928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rsid w:val="00C96ED5"/>
    <w:pPr>
      <w:pBdr>
        <w:bottom w:val="single" w:sz="6" w:space="1" w:color="99CB38" w:themeColor="accent1"/>
      </w:pBdr>
      <w:spacing w:before="300" w:after="0"/>
      <w:outlineLvl w:val="4"/>
    </w:pPr>
    <w:rPr>
      <w:caps/>
      <w:color w:val="729928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C96ED5"/>
    <w:pPr>
      <w:pBdr>
        <w:bottom w:val="dotted" w:sz="6" w:space="1" w:color="99CB38" w:themeColor="accent1"/>
      </w:pBdr>
      <w:spacing w:before="300" w:after="0"/>
      <w:outlineLvl w:val="5"/>
    </w:pPr>
    <w:rPr>
      <w:caps/>
      <w:color w:val="729928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C96ED5"/>
    <w:pPr>
      <w:spacing w:before="300" w:after="0"/>
      <w:outlineLvl w:val="6"/>
    </w:pPr>
    <w:rPr>
      <w:caps/>
      <w:color w:val="729928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96ED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96ED5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A3E92"/>
    <w:pPr>
      <w:spacing w:before="0" w:after="0" w:line="240" w:lineRule="auto"/>
    </w:pPr>
    <w:rPr>
      <w:color w:val="FFFFFF" w:themeColor="background1"/>
      <w:sz w:val="92"/>
      <w:szCs w:val="110"/>
    </w:rPr>
  </w:style>
  <w:style w:type="character" w:customStyle="1" w:styleId="TitleChar">
    <w:name w:val="Title Char"/>
    <w:basedOn w:val="DefaultParagraphFont"/>
    <w:link w:val="Title"/>
    <w:uiPriority w:val="10"/>
    <w:rsid w:val="00DA3E92"/>
    <w:rPr>
      <w:noProof/>
      <w:color w:val="FFFFFF" w:themeColor="background1"/>
      <w:sz w:val="92"/>
      <w:szCs w:val="110"/>
    </w:rPr>
  </w:style>
  <w:style w:type="character" w:customStyle="1" w:styleId="Heading1Char">
    <w:name w:val="Heading 1 Char"/>
    <w:basedOn w:val="DefaultParagraphFont"/>
    <w:link w:val="Heading1"/>
    <w:uiPriority w:val="9"/>
    <w:rsid w:val="00890A94"/>
    <w:rPr>
      <w:rFonts w:asciiTheme="majorHAnsi" w:hAnsiTheme="majorHAnsi"/>
      <w:bCs/>
      <w:caps/>
      <w:color w:val="000000" w:themeColor="text1"/>
      <w:spacing w:val="15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F7C96"/>
    <w:rPr>
      <w:b/>
      <w:caps/>
      <w:color w:val="729928" w:themeColor="accent1" w:themeShade="BF"/>
      <w:spacing w:val="15"/>
      <w:sz w:val="7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2165"/>
    <w:rPr>
      <w:caps/>
      <w:noProof/>
      <w:color w:val="4C661A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2165"/>
    <w:rPr>
      <w:caps/>
      <w:noProof/>
      <w:color w:val="729928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2165"/>
    <w:rPr>
      <w:caps/>
      <w:noProof/>
      <w:color w:val="729928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2165"/>
    <w:rPr>
      <w:caps/>
      <w:noProof/>
      <w:color w:val="729928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2165"/>
    <w:rPr>
      <w:caps/>
      <w:noProof/>
      <w:color w:val="729928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2165"/>
    <w:rPr>
      <w:caps/>
      <w:noProof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2165"/>
    <w:rPr>
      <w:i/>
      <w:caps/>
      <w:noProof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96ED5"/>
    <w:rPr>
      <w:b/>
      <w:bCs/>
      <w:color w:val="729928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2BBF"/>
    <w:pPr>
      <w:spacing w:before="0" w:after="0" w:line="240" w:lineRule="auto"/>
    </w:pPr>
    <w:rPr>
      <w:caps/>
      <w:color w:val="FFFFFF" w:themeColor="background1"/>
      <w:spacing w:val="10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382BBF"/>
    <w:rPr>
      <w:caps/>
      <w:noProof/>
      <w:color w:val="FFFFFF" w:themeColor="background1"/>
      <w:spacing w:val="10"/>
      <w:sz w:val="40"/>
      <w:szCs w:val="24"/>
    </w:rPr>
  </w:style>
  <w:style w:type="character" w:styleId="Strong">
    <w:name w:val="Strong"/>
    <w:uiPriority w:val="22"/>
    <w:qFormat/>
    <w:rsid w:val="00C96ED5"/>
    <w:rPr>
      <w:b/>
      <w:bCs/>
    </w:rPr>
  </w:style>
  <w:style w:type="character" w:styleId="Emphasis">
    <w:name w:val="Emphasis"/>
    <w:uiPriority w:val="20"/>
    <w:qFormat/>
    <w:rsid w:val="003F7C96"/>
    <w:rPr>
      <w:caps w:val="0"/>
      <w:color w:val="729928" w:themeColor="accent1" w:themeShade="BF"/>
      <w:spacing w:val="0"/>
    </w:rPr>
  </w:style>
  <w:style w:type="paragraph" w:styleId="NoSpacing">
    <w:name w:val="No Spacing"/>
    <w:basedOn w:val="Normal"/>
    <w:link w:val="NoSpacingChar"/>
    <w:uiPriority w:val="1"/>
    <w:semiHidden/>
    <w:rsid w:val="00C96ED5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semiHidden/>
    <w:rsid w:val="00FC2165"/>
    <w:rPr>
      <w:noProof/>
      <w:sz w:val="24"/>
      <w:szCs w:val="24"/>
    </w:rPr>
  </w:style>
  <w:style w:type="paragraph" w:styleId="ListParagraph">
    <w:name w:val="List Paragraph"/>
    <w:basedOn w:val="Normal"/>
    <w:uiPriority w:val="34"/>
    <w:qFormat/>
    <w:rsid w:val="00C96ED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90A94"/>
    <w:pPr>
      <w:jc w:val="center"/>
    </w:pPr>
    <w:rPr>
      <w:color w:val="FFFFFF" w:themeColor="background1"/>
      <w:sz w:val="44"/>
      <w:szCs w:val="60"/>
    </w:rPr>
  </w:style>
  <w:style w:type="character" w:customStyle="1" w:styleId="QuoteChar">
    <w:name w:val="Quote Char"/>
    <w:basedOn w:val="DefaultParagraphFont"/>
    <w:link w:val="Quote"/>
    <w:uiPriority w:val="29"/>
    <w:rsid w:val="00890A94"/>
    <w:rPr>
      <w:color w:val="FFFFFF" w:themeColor="background1"/>
      <w:sz w:val="44"/>
      <w:szCs w:val="6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C96ED5"/>
    <w:pPr>
      <w:pBdr>
        <w:top w:val="single" w:sz="4" w:space="10" w:color="99CB38" w:themeColor="accent1"/>
        <w:left w:val="single" w:sz="4" w:space="10" w:color="99CB38" w:themeColor="accent1"/>
      </w:pBdr>
      <w:spacing w:after="0"/>
      <w:ind w:left="1296" w:right="1152"/>
      <w:jc w:val="both"/>
    </w:pPr>
    <w:rPr>
      <w:i/>
      <w:iCs/>
      <w:color w:val="99CB38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E2B6D"/>
    <w:rPr>
      <w:i/>
      <w:iCs/>
      <w:noProof/>
      <w:color w:val="99CB38" w:themeColor="accent1"/>
      <w:sz w:val="24"/>
      <w:szCs w:val="24"/>
    </w:rPr>
  </w:style>
  <w:style w:type="character" w:styleId="SubtleEmphasis">
    <w:name w:val="Subtle Emphasis"/>
    <w:uiPriority w:val="19"/>
    <w:semiHidden/>
    <w:qFormat/>
    <w:rsid w:val="00C96ED5"/>
    <w:rPr>
      <w:i/>
      <w:iCs/>
      <w:color w:val="4C661A" w:themeColor="accent1" w:themeShade="7F"/>
    </w:rPr>
  </w:style>
  <w:style w:type="character" w:styleId="IntenseEmphasis">
    <w:name w:val="Intense Emphasis"/>
    <w:uiPriority w:val="21"/>
    <w:semiHidden/>
    <w:qFormat/>
    <w:rsid w:val="00C96ED5"/>
    <w:rPr>
      <w:b/>
      <w:bCs/>
      <w:caps/>
      <w:color w:val="4C661A" w:themeColor="accent1" w:themeShade="7F"/>
      <w:spacing w:val="10"/>
    </w:rPr>
  </w:style>
  <w:style w:type="character" w:styleId="SubtleReference">
    <w:name w:val="Subtle Reference"/>
    <w:uiPriority w:val="31"/>
    <w:semiHidden/>
    <w:qFormat/>
    <w:rsid w:val="00C96ED5"/>
    <w:rPr>
      <w:b/>
      <w:bCs/>
      <w:color w:val="99CB38" w:themeColor="accent1"/>
    </w:rPr>
  </w:style>
  <w:style w:type="character" w:styleId="IntenseReference">
    <w:name w:val="Intense Reference"/>
    <w:uiPriority w:val="32"/>
    <w:semiHidden/>
    <w:qFormat/>
    <w:rsid w:val="00C96ED5"/>
    <w:rPr>
      <w:b/>
      <w:bCs/>
      <w:i/>
      <w:iCs/>
      <w:caps/>
      <w:color w:val="99CB38" w:themeColor="accent1"/>
    </w:rPr>
  </w:style>
  <w:style w:type="character" w:styleId="BookTitle">
    <w:name w:val="Book Title"/>
    <w:uiPriority w:val="33"/>
    <w:semiHidden/>
    <w:qFormat/>
    <w:rsid w:val="00C96ED5"/>
    <w:rPr>
      <w:b/>
      <w:bCs/>
      <w:i/>
      <w:iCs/>
      <w:spacing w:val="9"/>
    </w:rPr>
  </w:style>
  <w:style w:type="paragraph" w:styleId="TOCHeading">
    <w:name w:val="TOC Heading"/>
    <w:basedOn w:val="Normal"/>
    <w:next w:val="Normal"/>
    <w:uiPriority w:val="39"/>
    <w:qFormat/>
    <w:rsid w:val="003F7C96"/>
    <w:pPr>
      <w:spacing w:before="0" w:after="0" w:line="240" w:lineRule="auto"/>
    </w:pPr>
    <w:rPr>
      <w:caps/>
      <w:sz w:val="72"/>
      <w:szCs w:val="88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18361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2B6D"/>
    <w:rPr>
      <w:noProof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8361D"/>
  </w:style>
  <w:style w:type="paragraph" w:styleId="Header">
    <w:name w:val="header"/>
    <w:basedOn w:val="Normal"/>
    <w:link w:val="HeaderChar"/>
    <w:uiPriority w:val="99"/>
    <w:semiHidden/>
    <w:rsid w:val="0018361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2B6D"/>
    <w:rPr>
      <w:noProof/>
      <w:sz w:val="24"/>
      <w:szCs w:val="24"/>
    </w:rPr>
  </w:style>
  <w:style w:type="table" w:styleId="TableGrid">
    <w:name w:val="Table Grid"/>
    <w:basedOn w:val="TableNormal"/>
    <w:rsid w:val="00890A9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TOC2"/>
    <w:uiPriority w:val="39"/>
    <w:rsid w:val="00FC2165"/>
    <w:pPr>
      <w:pBdr>
        <w:bottom w:val="single" w:sz="6" w:space="1" w:color="99CB38" w:themeColor="accent1"/>
      </w:pBdr>
    </w:pPr>
    <w:rPr>
      <w:color w:val="808080"/>
      <w:sz w:val="28"/>
      <w:szCs w:val="22"/>
      <w:lang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styleId="TOC2">
    <w:name w:val="toc 2"/>
    <w:basedOn w:val="Normal"/>
    <w:next w:val="Normal"/>
    <w:autoRedefine/>
    <w:uiPriority w:val="39"/>
    <w:rsid w:val="00524166"/>
    <w:pPr>
      <w:spacing w:after="240"/>
    </w:pPr>
    <w:rPr>
      <w:sz w:val="22"/>
      <w:lang w:eastAsia="ja-JP"/>
    </w:rPr>
  </w:style>
  <w:style w:type="paragraph" w:customStyle="1" w:styleId="QuoteAlt">
    <w:name w:val="Quote Alt"/>
    <w:basedOn w:val="Normal"/>
    <w:uiPriority w:val="29"/>
    <w:qFormat/>
    <w:rsid w:val="00DA3E92"/>
    <w:pPr>
      <w:jc w:val="center"/>
    </w:pPr>
    <w:rPr>
      <w:sz w:val="72"/>
      <w:szCs w:val="72"/>
    </w:rPr>
  </w:style>
  <w:style w:type="character" w:styleId="PlaceholderText">
    <w:name w:val="Placeholder Text"/>
    <w:basedOn w:val="DefaultParagraphFont"/>
    <w:uiPriority w:val="99"/>
    <w:semiHidden/>
    <w:rsid w:val="00DA3E9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76B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6B7"/>
    <w:rPr>
      <w:rFonts w:ascii="Segoe UI" w:hAnsi="Segoe UI" w:cs="Segoe UI"/>
      <w:noProof/>
      <w:sz w:val="18"/>
      <w:szCs w:val="18"/>
    </w:rPr>
  </w:style>
  <w:style w:type="paragraph" w:customStyle="1" w:styleId="Default">
    <w:name w:val="Default"/>
    <w:rsid w:val="00524166"/>
    <w:pPr>
      <w:autoSpaceDE w:val="0"/>
      <w:autoSpaceDN w:val="0"/>
      <w:adjustRightInd w:val="0"/>
      <w:spacing w:before="0" w:after="0" w:line="240" w:lineRule="auto"/>
    </w:pPr>
    <w:rPr>
      <w:rFonts w:ascii="Franklin Gothic Demi" w:hAnsi="Franklin Gothic Demi" w:cs="Franklin Gothic Demi"/>
      <w:color w:val="000000"/>
    </w:rPr>
  </w:style>
  <w:style w:type="paragraph" w:styleId="NormalWeb">
    <w:name w:val="Normal (Web)"/>
    <w:basedOn w:val="Normal"/>
    <w:uiPriority w:val="99"/>
    <w:unhideWhenUsed/>
    <w:rsid w:val="003D226F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F94CBB"/>
    <w:rPr>
      <w:color w:val="EE7B0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4C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2145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076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72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3015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4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928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02042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71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0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1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7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261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09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5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60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40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3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7996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hyperlink" Target="http://www.esminsite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ho\AppData\Roaming\Microsoft\Templates\Florist%20newsletter.dotx" TargetMode="Externa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12CFD44-FDA2-46DF-ACFA-F0C316AE46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CF3D3E-CD1C-4595-9C2D-BF8267218D6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0440710F-80C3-4D3F-A66C-C5F28E87EC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0A85BC-F8F7-405F-9A34-BCE22FD6B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Florist newsletter</Template>
  <TotalTime>0</TotalTime>
  <Pages>1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2020-03-16T17:48:00Z</dcterms:created>
  <dcterms:modified xsi:type="dcterms:W3CDTF">2020-03-16T20:18:00Z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